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6A" w:rsidRDefault="00B8296A" w:rsidP="00807C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Мы часто слышим настойчивое требование ребенка: «Я сам!» Такое утверждение своей самостоятельности в конце третьего года жизни становится обычным. И оно закономерно. Это результат огромного пути, пройденного ребенком в физическом и психическом развитии.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Pr="00E9263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www.fun-edu.ru/wp-content/uploads/2016/04/kak-nauchit-rebenka-zavyazyvat-shnurki.jpg" style="width:247.5pt;height:24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">
            <v:imagedata r:id="rId5" o:title="" croptop="-254f" cropbottom="-347f" cropleft="-133f" cropright="-93f"/>
            <o:lock v:ext="edit" aspectratio="f"/>
          </v:shape>
        </w:pict>
      </w:r>
      <w:bookmarkEnd w:id="0"/>
    </w:p>
    <w:p w:rsidR="00B8296A" w:rsidRPr="00B91CF9" w:rsidRDefault="00B8296A" w:rsidP="00B91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При правильном воспитании к трем годам ребенок овладевает многими навыками самообслуживания: сам ест, почти самостоятельно умывается, одевается, складывает вещи на место подолгу сам возится с игрушками. Из существа, требующего постоянной опеки, он постепенно становится все более независимым. Малыши любят, когд</w:t>
      </w:r>
      <w:r>
        <w:rPr>
          <w:rFonts w:ascii="Times New Roman" w:hAnsi="Times New Roman"/>
          <w:sz w:val="28"/>
          <w:szCs w:val="28"/>
        </w:rPr>
        <w:t>а взрослые доверяют им что - ни</w:t>
      </w:r>
      <w:r w:rsidRPr="00B91CF9">
        <w:rPr>
          <w:rFonts w:ascii="Times New Roman" w:hAnsi="Times New Roman"/>
          <w:sz w:val="28"/>
          <w:szCs w:val="28"/>
        </w:rPr>
        <w:t xml:space="preserve">будь сделать «по настоящему», принести книгу, подержать вещь. </w:t>
      </w:r>
    </w:p>
    <w:p w:rsidR="00B8296A" w:rsidRPr="00B91CF9" w:rsidRDefault="00B8296A" w:rsidP="00B91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В этом возрасте качественно изменяется все поведение ребенка. Происходит перестройка всего содержания и характера общения ребенка с окружающим миром.</w:t>
      </w:r>
    </w:p>
    <w:p w:rsidR="00B8296A" w:rsidRPr="00B91CF9" w:rsidRDefault="00B8296A" w:rsidP="00B91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91CF9">
        <w:rPr>
          <w:rFonts w:ascii="Times New Roman" w:hAnsi="Times New Roman"/>
          <w:sz w:val="28"/>
          <w:szCs w:val="28"/>
        </w:rPr>
        <w:t xml:space="preserve">чень </w:t>
      </w:r>
      <w:r>
        <w:rPr>
          <w:rFonts w:ascii="Times New Roman" w:hAnsi="Times New Roman"/>
          <w:sz w:val="28"/>
          <w:szCs w:val="28"/>
        </w:rPr>
        <w:t>родителям взять это на заметку</w:t>
      </w:r>
      <w:r w:rsidRPr="00B91CF9">
        <w:rPr>
          <w:rFonts w:ascii="Times New Roman" w:hAnsi="Times New Roman"/>
          <w:sz w:val="28"/>
          <w:szCs w:val="28"/>
        </w:rPr>
        <w:t>, чтобы понимать свои обязанности. Иначе будет упущено время, для закрепления у ребенка желания действовать самостоятельно, преодолевать трудности.</w:t>
      </w:r>
    </w:p>
    <w:p w:rsidR="00B8296A" w:rsidRPr="00B91CF9" w:rsidRDefault="00B8296A" w:rsidP="00B91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К сожалению, некоторые родители не задумываются над тем, как важно, чтоб малыш накапливал личный практический опыт, чтоб его первые попытки и усилия действовать самостоятельно всячески поддерживались, поощрялись.</w:t>
      </w:r>
    </w:p>
    <w:p w:rsidR="00B8296A" w:rsidRPr="00B91CF9" w:rsidRDefault="00B8296A" w:rsidP="00B91C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Чрезвычайная опека портит ребенка. Он привыкает видеть себя в центре забот и опасений родителей, теряет уверенность в своих силах, начинает требовать помощи там, где можно обойтись без нее. Малыш становится вялым, пассивным, не отходит от матери, капризничает, если она мало уделяет ему внимания. </w:t>
      </w:r>
    </w:p>
    <w:p w:rsidR="00B8296A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>Такой ребенок становится беспомощным не только в бытовом самообслуживании, доступном для его возра</w:t>
      </w:r>
      <w:r>
        <w:rPr>
          <w:rFonts w:ascii="Times New Roman" w:hAnsi="Times New Roman"/>
          <w:sz w:val="28"/>
          <w:szCs w:val="28"/>
        </w:rPr>
        <w:t>ста, но и занять себя не умеет,</w:t>
      </w:r>
      <w:r w:rsidRPr="00B91CF9">
        <w:rPr>
          <w:rFonts w:ascii="Times New Roman" w:hAnsi="Times New Roman"/>
          <w:sz w:val="28"/>
          <w:szCs w:val="28"/>
        </w:rPr>
        <w:t xml:space="preserve"> ждет, когда с ним поиграют, позанимаются.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Дети очень любят играть! В играх они используют множество предметов, но не всегда любят их убирать на свои места. Что бы ребенок научился убирать за собой игрушки самостоятельно первое время родителям придется проявить смекалку и терпение.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Сделайте уборку игрушек само ценным событием. Отведите для этого специальное время, минут 5-10, не позволяйте себе торопить ребенка или убирать за него; постарайтесь, чтоб вас ничто не отвлекало. Завершите или приостановите домашние дела. Вы приступаете к важному моменту, по этому несколько минут полностью посвятите ребенку.</w:t>
      </w:r>
      <w:r w:rsidRPr="00DC4778">
        <w:rPr>
          <w:noProof/>
          <w:lang w:eastAsia="ru-RU"/>
        </w:rPr>
        <w:t xml:space="preserve"> </w:t>
      </w:r>
      <w:r w:rsidRPr="00E92630">
        <w:rPr>
          <w:noProof/>
          <w:lang w:eastAsia="ru-RU"/>
        </w:rPr>
        <w:pict>
          <v:shape id="Рисунок 4" o:spid="_x0000_i1026" type="#_x0000_t75" alt="http://wriwat.ru/photos/kak-sdelat-yaschik-dlya-detskih-igrushek-iz-korobok-ot-obuvi-51438-large.jpg" style="width:247.5pt;height:14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">
            <v:imagedata r:id="rId6" o:title="" croptop="-434f" cropbottom="-708f" cropright="-93f"/>
            <o:lock v:ext="edit" aspectratio="f"/>
          </v:shape>
        </w:pic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 xml:space="preserve">Определите место хранения игрушек. Ни в коем случае нельзя собирать их в одну общую коробку, в кучу. 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Дело ведь не только в том, что, убрав игрушки, мы устраняем беспорядок в комнате, а в отношении к самим игрушкам, в воспитании бережливости. Их можно разложить в 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C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трех разных местах. Например: м</w:t>
      </w:r>
      <w:r w:rsidRPr="00B91CF9">
        <w:rPr>
          <w:rFonts w:ascii="Times New Roman" w:hAnsi="Times New Roman"/>
          <w:sz w:val="28"/>
          <w:szCs w:val="28"/>
        </w:rPr>
        <w:t>ашинки можно поставить в «гараж», на нижней полке шкафа. Куклы, мишки посадить на стулья, положить в кровать. Мячи могут «жить» в коробке. Эти места могут быть постоянными.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630">
        <w:rPr>
          <w:noProof/>
          <w:lang w:eastAsia="ru-RU"/>
        </w:rPr>
        <w:pict>
          <v:shape id="Рисунок 5" o:spid="_x0000_i1027" type="#_x0000_t75" alt="http://vospitanye-detey.ru/wp-content/uploads/BF4EE9C289FA6FFF0D06080DF97EE3CB.jpg" style="width:247.5pt;height:1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">
            <v:imagedata r:id="rId7" o:title="" croptop="-383f" cropbottom="-503f" cropright="-93f"/>
            <o:lock v:ext="edit" aspectratio="f"/>
          </v:shape>
        </w:pict>
      </w:r>
      <w:r w:rsidRPr="00B91CF9">
        <w:rPr>
          <w:rFonts w:ascii="Times New Roman" w:hAnsi="Times New Roman"/>
          <w:sz w:val="28"/>
          <w:szCs w:val="28"/>
        </w:rPr>
        <w:t>Сделайте так, чтоб уборка игрушек для ребенка не была в тягость, занимайтесь этим делом вместе со своим малышом. Неважно, сколько игрушек уберет на место он, а сколько вы. Главное дать почувствовать ребенку, что он участник важного дела. Заранее дайте знать, что пора убирать игрушки. Например: «сигналом» может служить приговорка: «А теперь за дело дружно, убирать игрушки нужно!» В темпе, весело убирайте игрушки по местам.              Сопровождайте действия стихами: «Мишка милый, мишка славный, неуклюжий и забавный», «Мой веселый, звонкий мяч, ты, куда пустился вскачь?». Тем самым вы демонстрируете свое доброе отношение к игрушкам, показываете, что любите их. Заботитесь о них.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 xml:space="preserve">У ребенка тем самым будут формироваться, и закрепляться бережливость, аккуратность, интерес. Убирая игрушки, обращайтесь к ним как к живым существам, беседуйте с ними, давая ребенку установку на следующий режимный момент: сон, еду, прогулку и т.д. </w:t>
      </w:r>
    </w:p>
    <w:p w:rsidR="00B8296A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CF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91CF9">
        <w:rPr>
          <w:rFonts w:ascii="Times New Roman" w:hAnsi="Times New Roman"/>
          <w:sz w:val="28"/>
          <w:szCs w:val="28"/>
        </w:rPr>
        <w:t>Малыша следует похвалить за проделанную работу. Перечислите, что он сделал, полюбуйтесь комнатой: «Ах, как красиво у нас. Какой порядок!»</w:t>
      </w:r>
    </w:p>
    <w:p w:rsidR="00B8296A" w:rsidRPr="00B91CF9" w:rsidRDefault="00B8296A" w:rsidP="00B91C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Если подобные мероприятия проводить регулярно вместе с ребенком, то вскоре он самостоятельно будет убирать за собой игрушки.</w:t>
      </w:r>
    </w:p>
    <w:p w:rsidR="00B8296A" w:rsidRPr="00B91CF9" w:rsidRDefault="00B8296A" w:rsidP="00B91C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96A" w:rsidRPr="00930719" w:rsidRDefault="00B8296A" w:rsidP="0093071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930719">
        <w:rPr>
          <w:rFonts w:ascii="Times New Roman" w:hAnsi="Times New Roman"/>
          <w:b/>
          <w:i/>
          <w:sz w:val="28"/>
          <w:szCs w:val="28"/>
        </w:rPr>
        <w:t xml:space="preserve">При </w:t>
      </w:r>
      <w:r>
        <w:rPr>
          <w:rFonts w:ascii="Times New Roman" w:hAnsi="Times New Roman"/>
          <w:b/>
          <w:i/>
          <w:sz w:val="28"/>
          <w:szCs w:val="28"/>
        </w:rPr>
        <w:t>составлении буклета использован</w:t>
      </w:r>
      <w:r w:rsidRPr="00930719">
        <w:rPr>
          <w:rFonts w:ascii="Times New Roman" w:hAnsi="Times New Roman"/>
          <w:b/>
          <w:i/>
          <w:sz w:val="28"/>
          <w:szCs w:val="28"/>
        </w:rPr>
        <w:t>:</w:t>
      </w:r>
    </w:p>
    <w:p w:rsidR="00B8296A" w:rsidRPr="00DC4778" w:rsidRDefault="00B8296A" w:rsidP="00DC4778">
      <w:pPr>
        <w:pStyle w:val="ListParagraph"/>
        <w:rPr>
          <w:rFonts w:ascii="Times New Roman" w:hAnsi="Times New Roman"/>
          <w:b/>
          <w:i/>
        </w:rPr>
      </w:pPr>
      <w:r w:rsidRPr="00930719">
        <w:rPr>
          <w:rFonts w:ascii="Times New Roman" w:hAnsi="Times New Roman"/>
          <w:b/>
          <w:i/>
        </w:rPr>
        <w:t>Интернет ресурс:</w:t>
      </w:r>
      <w:r w:rsidRPr="00DC4778">
        <w:t xml:space="preserve"> </w:t>
      </w:r>
    </w:p>
    <w:p w:rsidR="00B8296A" w:rsidRDefault="00B8296A" w:rsidP="00DC4778">
      <w:pPr>
        <w:pStyle w:val="ListParagraph"/>
        <w:numPr>
          <w:ilvl w:val="0"/>
          <w:numId w:val="1"/>
        </w:numPr>
        <w:rPr>
          <w:rFonts w:ascii="Times New Roman" w:hAnsi="Times New Roman"/>
          <w:b/>
          <w:i/>
        </w:rPr>
      </w:pPr>
      <w:hyperlink r:id="rId8" w:history="1">
        <w:r w:rsidRPr="00E1140D">
          <w:rPr>
            <w:rStyle w:val="Hyperlink"/>
            <w:rFonts w:ascii="Times New Roman" w:hAnsi="Times New Roman"/>
            <w:b/>
            <w:i/>
          </w:rPr>
          <w:t>http://www.fun-edu.ru/navyki/kak-nauchit-rebenka-zavyazyvat-shnurki/</w:t>
        </w:r>
      </w:hyperlink>
    </w:p>
    <w:p w:rsidR="00B8296A" w:rsidRDefault="00B8296A" w:rsidP="00DC4778">
      <w:pPr>
        <w:pStyle w:val="ListParagraph"/>
        <w:numPr>
          <w:ilvl w:val="0"/>
          <w:numId w:val="1"/>
        </w:numPr>
        <w:rPr>
          <w:rFonts w:ascii="Times New Roman" w:hAnsi="Times New Roman"/>
          <w:b/>
          <w:i/>
        </w:rPr>
      </w:pPr>
      <w:hyperlink r:id="rId9" w:history="1">
        <w:r w:rsidRPr="00E1140D">
          <w:rPr>
            <w:rStyle w:val="Hyperlink"/>
            <w:rFonts w:ascii="Times New Roman" w:hAnsi="Times New Roman"/>
            <w:b/>
            <w:i/>
          </w:rPr>
          <w:t>http://wriwat.ru/igrushechnye-figurki/kak-sdelat-yaschik-dlya-detskih-igrushek-iz-korobok-ot-obuvi</w:t>
        </w:r>
      </w:hyperlink>
    </w:p>
    <w:p w:rsidR="00B8296A" w:rsidRPr="00DC4778" w:rsidRDefault="00B8296A" w:rsidP="00DC4778">
      <w:pPr>
        <w:pStyle w:val="ListParagraph"/>
        <w:numPr>
          <w:ilvl w:val="0"/>
          <w:numId w:val="1"/>
        </w:numPr>
        <w:rPr>
          <w:rFonts w:ascii="Times New Roman" w:hAnsi="Times New Roman"/>
          <w:b/>
          <w:i/>
        </w:rPr>
      </w:pPr>
      <w:hyperlink r:id="rId10" w:history="1">
        <w:r w:rsidRPr="00E1140D">
          <w:rPr>
            <w:rStyle w:val="Hyperlink"/>
            <w:rFonts w:ascii="Times New Roman" w:hAnsi="Times New Roman"/>
            <w:b/>
            <w:i/>
          </w:rPr>
          <w:t>http://vospitanye-detey.ru/pomoshh-mame-v-vospitanii-rebenka.html</w:t>
        </w:r>
      </w:hyperlink>
    </w:p>
    <w:p w:rsidR="00B8296A" w:rsidRPr="00930719" w:rsidRDefault="00B8296A" w:rsidP="00930719">
      <w:pPr>
        <w:pStyle w:val="ListParagraph"/>
        <w:rPr>
          <w:rFonts w:ascii="Times New Roman" w:hAnsi="Times New Roman"/>
          <w:b/>
          <w:i/>
        </w:rPr>
      </w:pPr>
    </w:p>
    <w:p w:rsidR="00B8296A" w:rsidRDefault="00B8296A" w:rsidP="00DC4778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Буклет составила Матушкина Н.Г. педагог-психолог МБДОУ № 271</w:t>
      </w:r>
    </w:p>
    <w:p w:rsidR="00B8296A" w:rsidRPr="00930719" w:rsidRDefault="00B8296A" w:rsidP="00930719">
      <w:pPr>
        <w:pStyle w:val="ListParagraph"/>
        <w:rPr>
          <w:rFonts w:ascii="Times New Roman" w:hAnsi="Times New Roman"/>
          <w:b/>
          <w:i/>
          <w:sz w:val="28"/>
          <w:szCs w:val="28"/>
          <w:highlight w:val="yellow"/>
        </w:rPr>
      </w:pPr>
    </w:p>
    <w:p w:rsidR="00B8296A" w:rsidRDefault="00B8296A" w:rsidP="00DC4778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Для педагогов и родителей</w:t>
      </w:r>
    </w:p>
    <w:p w:rsidR="00B8296A" w:rsidRDefault="00B8296A" w:rsidP="00B5671E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дошкольников</w:t>
      </w:r>
    </w:p>
    <w:p w:rsidR="00B8296A" w:rsidRPr="00E84F63" w:rsidRDefault="00B8296A" w:rsidP="00B5671E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МБДОУ № 271</w:t>
      </w: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DC4778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DE2896">
        <w:rPr>
          <w:rFonts w:ascii="Monotype Corsiva" w:hAnsi="Monotype Corsiva"/>
          <w:b/>
          <w:sz w:val="96"/>
          <w:szCs w:val="96"/>
        </w:rPr>
        <w:t>Я сам!</w:t>
      </w:r>
    </w:p>
    <w:p w:rsidR="00B8296A" w:rsidRDefault="00B8296A" w:rsidP="00DC4778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B8296A" w:rsidRPr="00DE2896" w:rsidRDefault="00B8296A" w:rsidP="00B91CF9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E92630">
        <w:rPr>
          <w:noProof/>
          <w:lang w:eastAsia="ru-RU"/>
        </w:rPr>
        <w:pict>
          <v:shape id="Рисунок 6" o:spid="_x0000_i1028" type="#_x0000_t75" alt="http://sputnik.fm/files/DFCCA472A2DF6B3D.jpg" style="width:247.5pt;height:19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">
            <v:imagedata r:id="rId11" o:title="" croptop="-327f" cropbottom="-481f" cropleft="-133f" cropright="-93f"/>
            <o:lock v:ext="edit" aspectratio="f"/>
          </v:shape>
        </w:pict>
      </w:r>
    </w:p>
    <w:p w:rsidR="00B8296A" w:rsidRPr="009020F9" w:rsidRDefault="00B8296A" w:rsidP="00B5671E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B567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96A" w:rsidRDefault="00B8296A" w:rsidP="00DC4778">
      <w:pPr>
        <w:jc w:val="center"/>
        <w:rPr>
          <w:rFonts w:ascii="Times New Roman" w:hAnsi="Times New Roman"/>
          <w:b/>
        </w:rPr>
      </w:pPr>
    </w:p>
    <w:p w:rsidR="00B8296A" w:rsidRPr="00DE2896" w:rsidRDefault="00B8296A" w:rsidP="00DC4778">
      <w:pPr>
        <w:jc w:val="center"/>
        <w:rPr>
          <w:rFonts w:ascii="Times New Roman" w:hAnsi="Times New Roman"/>
          <w:b/>
        </w:rPr>
      </w:pPr>
      <w:r w:rsidRPr="00DE2896">
        <w:rPr>
          <w:rFonts w:ascii="Times New Roman" w:hAnsi="Times New Roman"/>
          <w:b/>
        </w:rPr>
        <w:t>Красноярск 2017</w:t>
      </w:r>
    </w:p>
    <w:sectPr w:rsidR="00B8296A" w:rsidRPr="00DE2896" w:rsidSect="001956C7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altName w:val="Courier New"/>
    <w:panose1 w:val="00000000000000000000"/>
    <w:charset w:val="CC"/>
    <w:family w:val="script"/>
    <w:notTrueType/>
    <w:pitch w:val="variable"/>
    <w:sig w:usb0="00000203" w:usb1="00000000" w:usb2="00000000" w:usb3="00000000" w:csb0="00000005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E601A"/>
    <w:multiLevelType w:val="hybridMultilevel"/>
    <w:tmpl w:val="1072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C44E1A"/>
    <w:multiLevelType w:val="hybridMultilevel"/>
    <w:tmpl w:val="08BC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9410C7D"/>
    <w:multiLevelType w:val="hybridMultilevel"/>
    <w:tmpl w:val="8FD684E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6C7"/>
    <w:rsid w:val="000001E5"/>
    <w:rsid w:val="00000FE4"/>
    <w:rsid w:val="00001742"/>
    <w:rsid w:val="00002E87"/>
    <w:rsid w:val="00003D83"/>
    <w:rsid w:val="00005327"/>
    <w:rsid w:val="000056A8"/>
    <w:rsid w:val="0000637B"/>
    <w:rsid w:val="0000639F"/>
    <w:rsid w:val="000068CA"/>
    <w:rsid w:val="00007618"/>
    <w:rsid w:val="000078B3"/>
    <w:rsid w:val="000100A2"/>
    <w:rsid w:val="000104B3"/>
    <w:rsid w:val="00010C7F"/>
    <w:rsid w:val="00011690"/>
    <w:rsid w:val="00011C34"/>
    <w:rsid w:val="00011DFB"/>
    <w:rsid w:val="000148BD"/>
    <w:rsid w:val="00014E03"/>
    <w:rsid w:val="0001666E"/>
    <w:rsid w:val="00016F79"/>
    <w:rsid w:val="00017B51"/>
    <w:rsid w:val="000203EB"/>
    <w:rsid w:val="0002075D"/>
    <w:rsid w:val="00020D08"/>
    <w:rsid w:val="0002182C"/>
    <w:rsid w:val="0002352C"/>
    <w:rsid w:val="0002357C"/>
    <w:rsid w:val="000238BB"/>
    <w:rsid w:val="00024903"/>
    <w:rsid w:val="00024B8D"/>
    <w:rsid w:val="00024C46"/>
    <w:rsid w:val="00024C96"/>
    <w:rsid w:val="00025607"/>
    <w:rsid w:val="0002648A"/>
    <w:rsid w:val="000271CF"/>
    <w:rsid w:val="00030799"/>
    <w:rsid w:val="00031CC5"/>
    <w:rsid w:val="0003279C"/>
    <w:rsid w:val="00032D53"/>
    <w:rsid w:val="00033835"/>
    <w:rsid w:val="00033AE1"/>
    <w:rsid w:val="00034268"/>
    <w:rsid w:val="0003555E"/>
    <w:rsid w:val="0004000A"/>
    <w:rsid w:val="00040052"/>
    <w:rsid w:val="00040886"/>
    <w:rsid w:val="00040C79"/>
    <w:rsid w:val="00040CAF"/>
    <w:rsid w:val="00042815"/>
    <w:rsid w:val="0004362F"/>
    <w:rsid w:val="000444F5"/>
    <w:rsid w:val="00052386"/>
    <w:rsid w:val="00053277"/>
    <w:rsid w:val="000537E5"/>
    <w:rsid w:val="00054321"/>
    <w:rsid w:val="000552DF"/>
    <w:rsid w:val="00056D30"/>
    <w:rsid w:val="0005743D"/>
    <w:rsid w:val="00057E8A"/>
    <w:rsid w:val="000603B6"/>
    <w:rsid w:val="00060BFB"/>
    <w:rsid w:val="0006159B"/>
    <w:rsid w:val="0006197C"/>
    <w:rsid w:val="00061FF1"/>
    <w:rsid w:val="000623C4"/>
    <w:rsid w:val="000636C5"/>
    <w:rsid w:val="00063763"/>
    <w:rsid w:val="00063DFB"/>
    <w:rsid w:val="00063FDA"/>
    <w:rsid w:val="00064035"/>
    <w:rsid w:val="000640B0"/>
    <w:rsid w:val="00065AF5"/>
    <w:rsid w:val="000668CA"/>
    <w:rsid w:val="00070F64"/>
    <w:rsid w:val="00071051"/>
    <w:rsid w:val="00071A0E"/>
    <w:rsid w:val="00072D7E"/>
    <w:rsid w:val="00073C45"/>
    <w:rsid w:val="000741A6"/>
    <w:rsid w:val="000743DA"/>
    <w:rsid w:val="00075003"/>
    <w:rsid w:val="000757D4"/>
    <w:rsid w:val="00077C46"/>
    <w:rsid w:val="00080A1C"/>
    <w:rsid w:val="000819AE"/>
    <w:rsid w:val="00081B46"/>
    <w:rsid w:val="000821DE"/>
    <w:rsid w:val="000832D5"/>
    <w:rsid w:val="00084470"/>
    <w:rsid w:val="0008454F"/>
    <w:rsid w:val="00085B7B"/>
    <w:rsid w:val="00086026"/>
    <w:rsid w:val="0008648A"/>
    <w:rsid w:val="00086F51"/>
    <w:rsid w:val="00086F5F"/>
    <w:rsid w:val="000874AE"/>
    <w:rsid w:val="00087638"/>
    <w:rsid w:val="000877D9"/>
    <w:rsid w:val="000901BD"/>
    <w:rsid w:val="00090712"/>
    <w:rsid w:val="00092E7C"/>
    <w:rsid w:val="000973B6"/>
    <w:rsid w:val="00097495"/>
    <w:rsid w:val="00097593"/>
    <w:rsid w:val="00097BC8"/>
    <w:rsid w:val="000A0670"/>
    <w:rsid w:val="000A1B9A"/>
    <w:rsid w:val="000A1C46"/>
    <w:rsid w:val="000A22C0"/>
    <w:rsid w:val="000A3486"/>
    <w:rsid w:val="000A3639"/>
    <w:rsid w:val="000A5264"/>
    <w:rsid w:val="000A58E3"/>
    <w:rsid w:val="000A6421"/>
    <w:rsid w:val="000A668A"/>
    <w:rsid w:val="000B075F"/>
    <w:rsid w:val="000B0E6F"/>
    <w:rsid w:val="000B1079"/>
    <w:rsid w:val="000B2BE5"/>
    <w:rsid w:val="000B2F0B"/>
    <w:rsid w:val="000B3A33"/>
    <w:rsid w:val="000B3CDA"/>
    <w:rsid w:val="000B4E93"/>
    <w:rsid w:val="000B4F1B"/>
    <w:rsid w:val="000B694D"/>
    <w:rsid w:val="000C022C"/>
    <w:rsid w:val="000C04B9"/>
    <w:rsid w:val="000C1ACD"/>
    <w:rsid w:val="000C1CA1"/>
    <w:rsid w:val="000C1D79"/>
    <w:rsid w:val="000C206E"/>
    <w:rsid w:val="000C2777"/>
    <w:rsid w:val="000C28E5"/>
    <w:rsid w:val="000C2EA8"/>
    <w:rsid w:val="000C2F32"/>
    <w:rsid w:val="000C2FD2"/>
    <w:rsid w:val="000C3177"/>
    <w:rsid w:val="000C3944"/>
    <w:rsid w:val="000C5130"/>
    <w:rsid w:val="000C58FA"/>
    <w:rsid w:val="000C5E0E"/>
    <w:rsid w:val="000C60C8"/>
    <w:rsid w:val="000C73B3"/>
    <w:rsid w:val="000C7872"/>
    <w:rsid w:val="000D09CC"/>
    <w:rsid w:val="000D2EC4"/>
    <w:rsid w:val="000D4E7C"/>
    <w:rsid w:val="000D4FDF"/>
    <w:rsid w:val="000D5110"/>
    <w:rsid w:val="000D5503"/>
    <w:rsid w:val="000D5ED8"/>
    <w:rsid w:val="000D6A21"/>
    <w:rsid w:val="000D70AA"/>
    <w:rsid w:val="000E0C1C"/>
    <w:rsid w:val="000E1B52"/>
    <w:rsid w:val="000E2CF8"/>
    <w:rsid w:val="000E375B"/>
    <w:rsid w:val="000E3833"/>
    <w:rsid w:val="000E47F1"/>
    <w:rsid w:val="000E50BC"/>
    <w:rsid w:val="000E5149"/>
    <w:rsid w:val="000E5767"/>
    <w:rsid w:val="000E6A86"/>
    <w:rsid w:val="000E6A8A"/>
    <w:rsid w:val="000E7435"/>
    <w:rsid w:val="000F0833"/>
    <w:rsid w:val="000F14E4"/>
    <w:rsid w:val="000F1B01"/>
    <w:rsid w:val="000F3FF1"/>
    <w:rsid w:val="000F4E0B"/>
    <w:rsid w:val="000F4EE4"/>
    <w:rsid w:val="000F5DE9"/>
    <w:rsid w:val="000F63DC"/>
    <w:rsid w:val="000F68E2"/>
    <w:rsid w:val="000F75BD"/>
    <w:rsid w:val="000F7F30"/>
    <w:rsid w:val="00101D08"/>
    <w:rsid w:val="00102876"/>
    <w:rsid w:val="0010306E"/>
    <w:rsid w:val="00104288"/>
    <w:rsid w:val="001049E4"/>
    <w:rsid w:val="00104BD3"/>
    <w:rsid w:val="00104EAF"/>
    <w:rsid w:val="00105528"/>
    <w:rsid w:val="00105902"/>
    <w:rsid w:val="00105EF2"/>
    <w:rsid w:val="00106911"/>
    <w:rsid w:val="00107FBE"/>
    <w:rsid w:val="00110C2A"/>
    <w:rsid w:val="00112C20"/>
    <w:rsid w:val="00114734"/>
    <w:rsid w:val="00114F5D"/>
    <w:rsid w:val="0011579B"/>
    <w:rsid w:val="001176BA"/>
    <w:rsid w:val="00120262"/>
    <w:rsid w:val="0012134C"/>
    <w:rsid w:val="001214F9"/>
    <w:rsid w:val="0012210F"/>
    <w:rsid w:val="00124212"/>
    <w:rsid w:val="00124804"/>
    <w:rsid w:val="00125084"/>
    <w:rsid w:val="0012594E"/>
    <w:rsid w:val="00127DBD"/>
    <w:rsid w:val="0013060F"/>
    <w:rsid w:val="00131422"/>
    <w:rsid w:val="00134862"/>
    <w:rsid w:val="001365BE"/>
    <w:rsid w:val="00136E02"/>
    <w:rsid w:val="00137CDB"/>
    <w:rsid w:val="00137CE7"/>
    <w:rsid w:val="0014206B"/>
    <w:rsid w:val="00142417"/>
    <w:rsid w:val="001429F9"/>
    <w:rsid w:val="00143057"/>
    <w:rsid w:val="00143932"/>
    <w:rsid w:val="001447E3"/>
    <w:rsid w:val="00144ECF"/>
    <w:rsid w:val="00145786"/>
    <w:rsid w:val="00146D86"/>
    <w:rsid w:val="00147099"/>
    <w:rsid w:val="00150BD7"/>
    <w:rsid w:val="00151908"/>
    <w:rsid w:val="00152456"/>
    <w:rsid w:val="00152ABA"/>
    <w:rsid w:val="00153308"/>
    <w:rsid w:val="00157BD3"/>
    <w:rsid w:val="001607DF"/>
    <w:rsid w:val="00164AF4"/>
    <w:rsid w:val="001650DB"/>
    <w:rsid w:val="00165209"/>
    <w:rsid w:val="00165DE5"/>
    <w:rsid w:val="00165F1C"/>
    <w:rsid w:val="001664EB"/>
    <w:rsid w:val="001669A7"/>
    <w:rsid w:val="00166BCF"/>
    <w:rsid w:val="00166C91"/>
    <w:rsid w:val="001670F1"/>
    <w:rsid w:val="00167C28"/>
    <w:rsid w:val="00170C44"/>
    <w:rsid w:val="00170DB8"/>
    <w:rsid w:val="00171168"/>
    <w:rsid w:val="001716EA"/>
    <w:rsid w:val="001727B2"/>
    <w:rsid w:val="00172CAC"/>
    <w:rsid w:val="00173FA3"/>
    <w:rsid w:val="00174E8B"/>
    <w:rsid w:val="00177872"/>
    <w:rsid w:val="00177D93"/>
    <w:rsid w:val="00180771"/>
    <w:rsid w:val="00180B56"/>
    <w:rsid w:val="001821B2"/>
    <w:rsid w:val="00183BA4"/>
    <w:rsid w:val="00183BC7"/>
    <w:rsid w:val="00183DD9"/>
    <w:rsid w:val="00183EDE"/>
    <w:rsid w:val="0018457C"/>
    <w:rsid w:val="00185348"/>
    <w:rsid w:val="0018639B"/>
    <w:rsid w:val="001902A6"/>
    <w:rsid w:val="00191D41"/>
    <w:rsid w:val="001922C0"/>
    <w:rsid w:val="001929C2"/>
    <w:rsid w:val="00192AE1"/>
    <w:rsid w:val="00192EC2"/>
    <w:rsid w:val="0019344B"/>
    <w:rsid w:val="0019524E"/>
    <w:rsid w:val="001956C7"/>
    <w:rsid w:val="00195924"/>
    <w:rsid w:val="00197E06"/>
    <w:rsid w:val="001A13D4"/>
    <w:rsid w:val="001A24E6"/>
    <w:rsid w:val="001A2D2A"/>
    <w:rsid w:val="001A3FD2"/>
    <w:rsid w:val="001A58DA"/>
    <w:rsid w:val="001A61ED"/>
    <w:rsid w:val="001A6DF4"/>
    <w:rsid w:val="001B0203"/>
    <w:rsid w:val="001B12BB"/>
    <w:rsid w:val="001B1EC9"/>
    <w:rsid w:val="001B22A4"/>
    <w:rsid w:val="001B3AC0"/>
    <w:rsid w:val="001B503D"/>
    <w:rsid w:val="001C179B"/>
    <w:rsid w:val="001C275F"/>
    <w:rsid w:val="001C2B8A"/>
    <w:rsid w:val="001C2CA0"/>
    <w:rsid w:val="001C4CC7"/>
    <w:rsid w:val="001C77B6"/>
    <w:rsid w:val="001D5A82"/>
    <w:rsid w:val="001D774D"/>
    <w:rsid w:val="001D7C82"/>
    <w:rsid w:val="001E05AA"/>
    <w:rsid w:val="001E09F3"/>
    <w:rsid w:val="001E25E5"/>
    <w:rsid w:val="001E2648"/>
    <w:rsid w:val="001E438D"/>
    <w:rsid w:val="001E5C6F"/>
    <w:rsid w:val="001E6BFA"/>
    <w:rsid w:val="001E6FAB"/>
    <w:rsid w:val="001E75EE"/>
    <w:rsid w:val="001F0EFB"/>
    <w:rsid w:val="001F244F"/>
    <w:rsid w:val="001F2E68"/>
    <w:rsid w:val="001F3A70"/>
    <w:rsid w:val="001F3C5E"/>
    <w:rsid w:val="001F488C"/>
    <w:rsid w:val="001F5CD2"/>
    <w:rsid w:val="001F7976"/>
    <w:rsid w:val="001F7E76"/>
    <w:rsid w:val="00200F77"/>
    <w:rsid w:val="00201C09"/>
    <w:rsid w:val="00202E71"/>
    <w:rsid w:val="00203117"/>
    <w:rsid w:val="002042E1"/>
    <w:rsid w:val="0020491F"/>
    <w:rsid w:val="002113E1"/>
    <w:rsid w:val="00212313"/>
    <w:rsid w:val="002126DC"/>
    <w:rsid w:val="00213E4C"/>
    <w:rsid w:val="00215E4E"/>
    <w:rsid w:val="00216C35"/>
    <w:rsid w:val="002174E7"/>
    <w:rsid w:val="002203D9"/>
    <w:rsid w:val="002206AF"/>
    <w:rsid w:val="00221208"/>
    <w:rsid w:val="002216C2"/>
    <w:rsid w:val="00221C36"/>
    <w:rsid w:val="002226C0"/>
    <w:rsid w:val="002245E1"/>
    <w:rsid w:val="00224E58"/>
    <w:rsid w:val="00225C2F"/>
    <w:rsid w:val="002264B0"/>
    <w:rsid w:val="00227C4C"/>
    <w:rsid w:val="002301A8"/>
    <w:rsid w:val="0023078A"/>
    <w:rsid w:val="00230D30"/>
    <w:rsid w:val="00231524"/>
    <w:rsid w:val="00232D52"/>
    <w:rsid w:val="002346E7"/>
    <w:rsid w:val="00234DFB"/>
    <w:rsid w:val="002352C0"/>
    <w:rsid w:val="00236960"/>
    <w:rsid w:val="00241063"/>
    <w:rsid w:val="002433B0"/>
    <w:rsid w:val="0024350C"/>
    <w:rsid w:val="002448EB"/>
    <w:rsid w:val="00244A32"/>
    <w:rsid w:val="00245884"/>
    <w:rsid w:val="00245DC0"/>
    <w:rsid w:val="00245EAE"/>
    <w:rsid w:val="00246136"/>
    <w:rsid w:val="0024662D"/>
    <w:rsid w:val="0024781D"/>
    <w:rsid w:val="00250A13"/>
    <w:rsid w:val="00254840"/>
    <w:rsid w:val="00254A6B"/>
    <w:rsid w:val="00254C75"/>
    <w:rsid w:val="002550AA"/>
    <w:rsid w:val="00255316"/>
    <w:rsid w:val="00255AE4"/>
    <w:rsid w:val="0025718A"/>
    <w:rsid w:val="00257305"/>
    <w:rsid w:val="002576C6"/>
    <w:rsid w:val="0026316C"/>
    <w:rsid w:val="00263225"/>
    <w:rsid w:val="00263230"/>
    <w:rsid w:val="00263FF5"/>
    <w:rsid w:val="00264930"/>
    <w:rsid w:val="00264975"/>
    <w:rsid w:val="00264FE8"/>
    <w:rsid w:val="0026692D"/>
    <w:rsid w:val="0026737B"/>
    <w:rsid w:val="002673E8"/>
    <w:rsid w:val="00272538"/>
    <w:rsid w:val="002726CD"/>
    <w:rsid w:val="00273840"/>
    <w:rsid w:val="00275465"/>
    <w:rsid w:val="002755E6"/>
    <w:rsid w:val="00276010"/>
    <w:rsid w:val="00276A72"/>
    <w:rsid w:val="00280E72"/>
    <w:rsid w:val="00281520"/>
    <w:rsid w:val="002815CC"/>
    <w:rsid w:val="00283A4A"/>
    <w:rsid w:val="00283CEE"/>
    <w:rsid w:val="00283EEC"/>
    <w:rsid w:val="002847A8"/>
    <w:rsid w:val="00284FB3"/>
    <w:rsid w:val="00285A53"/>
    <w:rsid w:val="002861E5"/>
    <w:rsid w:val="002878B7"/>
    <w:rsid w:val="0029251A"/>
    <w:rsid w:val="002927CD"/>
    <w:rsid w:val="00292D2D"/>
    <w:rsid w:val="0029524B"/>
    <w:rsid w:val="002962F9"/>
    <w:rsid w:val="002A09A3"/>
    <w:rsid w:val="002A0B57"/>
    <w:rsid w:val="002A0D5F"/>
    <w:rsid w:val="002A1296"/>
    <w:rsid w:val="002A20D6"/>
    <w:rsid w:val="002A4868"/>
    <w:rsid w:val="002A58BF"/>
    <w:rsid w:val="002A5AD8"/>
    <w:rsid w:val="002A5F17"/>
    <w:rsid w:val="002A64E0"/>
    <w:rsid w:val="002A6901"/>
    <w:rsid w:val="002A6991"/>
    <w:rsid w:val="002B0B83"/>
    <w:rsid w:val="002B147E"/>
    <w:rsid w:val="002B2880"/>
    <w:rsid w:val="002B3807"/>
    <w:rsid w:val="002B3908"/>
    <w:rsid w:val="002B3B49"/>
    <w:rsid w:val="002B5182"/>
    <w:rsid w:val="002B5F60"/>
    <w:rsid w:val="002B7F8C"/>
    <w:rsid w:val="002C10F7"/>
    <w:rsid w:val="002C1413"/>
    <w:rsid w:val="002C14D1"/>
    <w:rsid w:val="002C1BCA"/>
    <w:rsid w:val="002C2661"/>
    <w:rsid w:val="002C5273"/>
    <w:rsid w:val="002C5A9F"/>
    <w:rsid w:val="002C5AF0"/>
    <w:rsid w:val="002C648A"/>
    <w:rsid w:val="002C6A28"/>
    <w:rsid w:val="002C6B16"/>
    <w:rsid w:val="002C7670"/>
    <w:rsid w:val="002D174A"/>
    <w:rsid w:val="002D3083"/>
    <w:rsid w:val="002D466F"/>
    <w:rsid w:val="002D478D"/>
    <w:rsid w:val="002D47B4"/>
    <w:rsid w:val="002D683F"/>
    <w:rsid w:val="002D6FFB"/>
    <w:rsid w:val="002D7494"/>
    <w:rsid w:val="002D7768"/>
    <w:rsid w:val="002E0FA9"/>
    <w:rsid w:val="002E1C9F"/>
    <w:rsid w:val="002E1F3F"/>
    <w:rsid w:val="002E24B0"/>
    <w:rsid w:val="002E2601"/>
    <w:rsid w:val="002E3274"/>
    <w:rsid w:val="002E5C2A"/>
    <w:rsid w:val="002E64F1"/>
    <w:rsid w:val="002E77E2"/>
    <w:rsid w:val="002F1F96"/>
    <w:rsid w:val="002F48D4"/>
    <w:rsid w:val="002F5BC7"/>
    <w:rsid w:val="002F6CB8"/>
    <w:rsid w:val="002F7410"/>
    <w:rsid w:val="00301250"/>
    <w:rsid w:val="00302C37"/>
    <w:rsid w:val="00303556"/>
    <w:rsid w:val="003045F7"/>
    <w:rsid w:val="00304CC1"/>
    <w:rsid w:val="003051BB"/>
    <w:rsid w:val="003053A4"/>
    <w:rsid w:val="003067F0"/>
    <w:rsid w:val="00306B47"/>
    <w:rsid w:val="00306F71"/>
    <w:rsid w:val="00307AB9"/>
    <w:rsid w:val="00312CE3"/>
    <w:rsid w:val="003132D2"/>
    <w:rsid w:val="00313BD9"/>
    <w:rsid w:val="00315D62"/>
    <w:rsid w:val="00315FEB"/>
    <w:rsid w:val="003164D5"/>
    <w:rsid w:val="00316BA0"/>
    <w:rsid w:val="00316BEC"/>
    <w:rsid w:val="00316D67"/>
    <w:rsid w:val="003211EE"/>
    <w:rsid w:val="00323147"/>
    <w:rsid w:val="00323BE9"/>
    <w:rsid w:val="0032421C"/>
    <w:rsid w:val="00324276"/>
    <w:rsid w:val="003247A8"/>
    <w:rsid w:val="0032492B"/>
    <w:rsid w:val="0032639B"/>
    <w:rsid w:val="0032643A"/>
    <w:rsid w:val="00326504"/>
    <w:rsid w:val="0032726D"/>
    <w:rsid w:val="003305EE"/>
    <w:rsid w:val="003313B2"/>
    <w:rsid w:val="00334025"/>
    <w:rsid w:val="00335767"/>
    <w:rsid w:val="00335B3F"/>
    <w:rsid w:val="00335BD8"/>
    <w:rsid w:val="00337144"/>
    <w:rsid w:val="003376C9"/>
    <w:rsid w:val="0034080F"/>
    <w:rsid w:val="003429DC"/>
    <w:rsid w:val="00342BEE"/>
    <w:rsid w:val="00343221"/>
    <w:rsid w:val="00343BA0"/>
    <w:rsid w:val="00347156"/>
    <w:rsid w:val="0035090E"/>
    <w:rsid w:val="00352E70"/>
    <w:rsid w:val="00354ACD"/>
    <w:rsid w:val="00354B57"/>
    <w:rsid w:val="0035574E"/>
    <w:rsid w:val="0035585C"/>
    <w:rsid w:val="00356026"/>
    <w:rsid w:val="00356069"/>
    <w:rsid w:val="0036008C"/>
    <w:rsid w:val="00360DBF"/>
    <w:rsid w:val="00361780"/>
    <w:rsid w:val="00361E3D"/>
    <w:rsid w:val="0036249B"/>
    <w:rsid w:val="00363333"/>
    <w:rsid w:val="003634FA"/>
    <w:rsid w:val="00363DC9"/>
    <w:rsid w:val="003650B7"/>
    <w:rsid w:val="00367AA4"/>
    <w:rsid w:val="00370CD4"/>
    <w:rsid w:val="00371E30"/>
    <w:rsid w:val="00373911"/>
    <w:rsid w:val="00373CCB"/>
    <w:rsid w:val="0037540E"/>
    <w:rsid w:val="00375820"/>
    <w:rsid w:val="00376369"/>
    <w:rsid w:val="0037637E"/>
    <w:rsid w:val="00376D42"/>
    <w:rsid w:val="00377340"/>
    <w:rsid w:val="003809EE"/>
    <w:rsid w:val="00380B18"/>
    <w:rsid w:val="00383CE4"/>
    <w:rsid w:val="00384252"/>
    <w:rsid w:val="003845F9"/>
    <w:rsid w:val="003857D5"/>
    <w:rsid w:val="00385E9D"/>
    <w:rsid w:val="00386C62"/>
    <w:rsid w:val="00387BE2"/>
    <w:rsid w:val="00390AF5"/>
    <w:rsid w:val="00390C74"/>
    <w:rsid w:val="00392AD5"/>
    <w:rsid w:val="003932A0"/>
    <w:rsid w:val="00394698"/>
    <w:rsid w:val="003946A5"/>
    <w:rsid w:val="00394ADF"/>
    <w:rsid w:val="00394D1C"/>
    <w:rsid w:val="00395432"/>
    <w:rsid w:val="003962FF"/>
    <w:rsid w:val="00396A64"/>
    <w:rsid w:val="00396E85"/>
    <w:rsid w:val="00397344"/>
    <w:rsid w:val="003A0482"/>
    <w:rsid w:val="003A0902"/>
    <w:rsid w:val="003A1A47"/>
    <w:rsid w:val="003A1D1C"/>
    <w:rsid w:val="003A1FF0"/>
    <w:rsid w:val="003A23DB"/>
    <w:rsid w:val="003A3B43"/>
    <w:rsid w:val="003A472F"/>
    <w:rsid w:val="003A48C6"/>
    <w:rsid w:val="003A496D"/>
    <w:rsid w:val="003A6196"/>
    <w:rsid w:val="003A6E3A"/>
    <w:rsid w:val="003B0800"/>
    <w:rsid w:val="003B084E"/>
    <w:rsid w:val="003B27F8"/>
    <w:rsid w:val="003B3A14"/>
    <w:rsid w:val="003B4074"/>
    <w:rsid w:val="003B4318"/>
    <w:rsid w:val="003B5674"/>
    <w:rsid w:val="003B5CE9"/>
    <w:rsid w:val="003B5E0C"/>
    <w:rsid w:val="003B6C04"/>
    <w:rsid w:val="003B6DDA"/>
    <w:rsid w:val="003B76B1"/>
    <w:rsid w:val="003B7EC5"/>
    <w:rsid w:val="003C21E1"/>
    <w:rsid w:val="003C2B78"/>
    <w:rsid w:val="003C4183"/>
    <w:rsid w:val="003C620D"/>
    <w:rsid w:val="003C6453"/>
    <w:rsid w:val="003C7D4A"/>
    <w:rsid w:val="003D0B28"/>
    <w:rsid w:val="003D3549"/>
    <w:rsid w:val="003D3614"/>
    <w:rsid w:val="003D4BBC"/>
    <w:rsid w:val="003D5175"/>
    <w:rsid w:val="003D5252"/>
    <w:rsid w:val="003D6DCA"/>
    <w:rsid w:val="003D71D8"/>
    <w:rsid w:val="003D7B75"/>
    <w:rsid w:val="003E138B"/>
    <w:rsid w:val="003E1632"/>
    <w:rsid w:val="003E43D2"/>
    <w:rsid w:val="003E4A75"/>
    <w:rsid w:val="003E6219"/>
    <w:rsid w:val="003E6CD0"/>
    <w:rsid w:val="003E7FA8"/>
    <w:rsid w:val="003F10C3"/>
    <w:rsid w:val="003F1515"/>
    <w:rsid w:val="003F371F"/>
    <w:rsid w:val="003F3A09"/>
    <w:rsid w:val="003F4AD3"/>
    <w:rsid w:val="003F5228"/>
    <w:rsid w:val="003F59F5"/>
    <w:rsid w:val="003F5CBC"/>
    <w:rsid w:val="003F6465"/>
    <w:rsid w:val="003F6743"/>
    <w:rsid w:val="00400997"/>
    <w:rsid w:val="00401763"/>
    <w:rsid w:val="00401C90"/>
    <w:rsid w:val="00401D58"/>
    <w:rsid w:val="00402729"/>
    <w:rsid w:val="004031F1"/>
    <w:rsid w:val="004035F9"/>
    <w:rsid w:val="00403F8E"/>
    <w:rsid w:val="004049CF"/>
    <w:rsid w:val="00410B8D"/>
    <w:rsid w:val="0041122C"/>
    <w:rsid w:val="0041197D"/>
    <w:rsid w:val="004121C6"/>
    <w:rsid w:val="00414714"/>
    <w:rsid w:val="00416A4F"/>
    <w:rsid w:val="00420082"/>
    <w:rsid w:val="00420B5D"/>
    <w:rsid w:val="00421E85"/>
    <w:rsid w:val="004220EC"/>
    <w:rsid w:val="0042261F"/>
    <w:rsid w:val="004227D3"/>
    <w:rsid w:val="004229F2"/>
    <w:rsid w:val="00422D74"/>
    <w:rsid w:val="00423D95"/>
    <w:rsid w:val="00425D5A"/>
    <w:rsid w:val="004261FB"/>
    <w:rsid w:val="00427F50"/>
    <w:rsid w:val="00431A05"/>
    <w:rsid w:val="00433C44"/>
    <w:rsid w:val="00433F64"/>
    <w:rsid w:val="004340BD"/>
    <w:rsid w:val="004358C8"/>
    <w:rsid w:val="00437CBC"/>
    <w:rsid w:val="00437D63"/>
    <w:rsid w:val="00440953"/>
    <w:rsid w:val="00440C75"/>
    <w:rsid w:val="00440D45"/>
    <w:rsid w:val="00443185"/>
    <w:rsid w:val="004432AB"/>
    <w:rsid w:val="004432BB"/>
    <w:rsid w:val="00443B1C"/>
    <w:rsid w:val="004467E4"/>
    <w:rsid w:val="00447438"/>
    <w:rsid w:val="004474A3"/>
    <w:rsid w:val="00447BEA"/>
    <w:rsid w:val="00451361"/>
    <w:rsid w:val="00451BAF"/>
    <w:rsid w:val="00451CDB"/>
    <w:rsid w:val="0045230F"/>
    <w:rsid w:val="00453A1C"/>
    <w:rsid w:val="00453CDB"/>
    <w:rsid w:val="00453D1F"/>
    <w:rsid w:val="004549A4"/>
    <w:rsid w:val="00461F19"/>
    <w:rsid w:val="00463C65"/>
    <w:rsid w:val="00464543"/>
    <w:rsid w:val="004648FD"/>
    <w:rsid w:val="0046529B"/>
    <w:rsid w:val="0046566D"/>
    <w:rsid w:val="00465939"/>
    <w:rsid w:val="00465BA3"/>
    <w:rsid w:val="00465DCB"/>
    <w:rsid w:val="00466DCA"/>
    <w:rsid w:val="00467356"/>
    <w:rsid w:val="0047051B"/>
    <w:rsid w:val="00471EF8"/>
    <w:rsid w:val="004746F5"/>
    <w:rsid w:val="00475F74"/>
    <w:rsid w:val="00476752"/>
    <w:rsid w:val="00477113"/>
    <w:rsid w:val="00477A25"/>
    <w:rsid w:val="00477AE8"/>
    <w:rsid w:val="00480D2A"/>
    <w:rsid w:val="004820E4"/>
    <w:rsid w:val="004826AB"/>
    <w:rsid w:val="004843E5"/>
    <w:rsid w:val="004850BC"/>
    <w:rsid w:val="004858D3"/>
    <w:rsid w:val="0048594B"/>
    <w:rsid w:val="00485CDD"/>
    <w:rsid w:val="004861C9"/>
    <w:rsid w:val="004868F7"/>
    <w:rsid w:val="00487903"/>
    <w:rsid w:val="00490E84"/>
    <w:rsid w:val="00493B19"/>
    <w:rsid w:val="004942CF"/>
    <w:rsid w:val="004949C1"/>
    <w:rsid w:val="00494F70"/>
    <w:rsid w:val="00496EA4"/>
    <w:rsid w:val="004A027E"/>
    <w:rsid w:val="004A02FC"/>
    <w:rsid w:val="004A05E0"/>
    <w:rsid w:val="004A0EA6"/>
    <w:rsid w:val="004A5D36"/>
    <w:rsid w:val="004A755E"/>
    <w:rsid w:val="004B10BB"/>
    <w:rsid w:val="004B3FA4"/>
    <w:rsid w:val="004B4F96"/>
    <w:rsid w:val="004B5435"/>
    <w:rsid w:val="004B58B1"/>
    <w:rsid w:val="004B5926"/>
    <w:rsid w:val="004B7DC3"/>
    <w:rsid w:val="004B7F9F"/>
    <w:rsid w:val="004C01A8"/>
    <w:rsid w:val="004C3C61"/>
    <w:rsid w:val="004C4938"/>
    <w:rsid w:val="004C5D2B"/>
    <w:rsid w:val="004D07D1"/>
    <w:rsid w:val="004D14D2"/>
    <w:rsid w:val="004D17E9"/>
    <w:rsid w:val="004D3577"/>
    <w:rsid w:val="004D4B9D"/>
    <w:rsid w:val="004D52A1"/>
    <w:rsid w:val="004D79EE"/>
    <w:rsid w:val="004D7B3C"/>
    <w:rsid w:val="004E0BBC"/>
    <w:rsid w:val="004E1ADC"/>
    <w:rsid w:val="004E1B4A"/>
    <w:rsid w:val="004E2ED7"/>
    <w:rsid w:val="004E35D2"/>
    <w:rsid w:val="004E4B2B"/>
    <w:rsid w:val="004E5A52"/>
    <w:rsid w:val="004E60C9"/>
    <w:rsid w:val="004E7330"/>
    <w:rsid w:val="004F0655"/>
    <w:rsid w:val="004F0BA8"/>
    <w:rsid w:val="004F11B1"/>
    <w:rsid w:val="004F12BE"/>
    <w:rsid w:val="004F139E"/>
    <w:rsid w:val="004F3641"/>
    <w:rsid w:val="004F4234"/>
    <w:rsid w:val="004F4DE3"/>
    <w:rsid w:val="004F6378"/>
    <w:rsid w:val="004F6714"/>
    <w:rsid w:val="004F690A"/>
    <w:rsid w:val="0050046A"/>
    <w:rsid w:val="0050049B"/>
    <w:rsid w:val="00501C4B"/>
    <w:rsid w:val="00501C85"/>
    <w:rsid w:val="005025F3"/>
    <w:rsid w:val="00504B8B"/>
    <w:rsid w:val="005068D0"/>
    <w:rsid w:val="005068E6"/>
    <w:rsid w:val="00510744"/>
    <w:rsid w:val="00510B1B"/>
    <w:rsid w:val="005126D0"/>
    <w:rsid w:val="0051321F"/>
    <w:rsid w:val="00513461"/>
    <w:rsid w:val="005165F3"/>
    <w:rsid w:val="00516FE2"/>
    <w:rsid w:val="00520FB5"/>
    <w:rsid w:val="005226A9"/>
    <w:rsid w:val="005227BF"/>
    <w:rsid w:val="0052312B"/>
    <w:rsid w:val="00523198"/>
    <w:rsid w:val="005234AD"/>
    <w:rsid w:val="00523772"/>
    <w:rsid w:val="00523E7F"/>
    <w:rsid w:val="005249BD"/>
    <w:rsid w:val="00524C91"/>
    <w:rsid w:val="00525488"/>
    <w:rsid w:val="0052670F"/>
    <w:rsid w:val="00526A65"/>
    <w:rsid w:val="00530E9D"/>
    <w:rsid w:val="0053158A"/>
    <w:rsid w:val="0053190C"/>
    <w:rsid w:val="00532A29"/>
    <w:rsid w:val="005338EA"/>
    <w:rsid w:val="005344BD"/>
    <w:rsid w:val="00534A6E"/>
    <w:rsid w:val="00535D4B"/>
    <w:rsid w:val="00536C9F"/>
    <w:rsid w:val="00536D1B"/>
    <w:rsid w:val="005404ED"/>
    <w:rsid w:val="00542732"/>
    <w:rsid w:val="00542DFA"/>
    <w:rsid w:val="00544893"/>
    <w:rsid w:val="0054651C"/>
    <w:rsid w:val="0054673B"/>
    <w:rsid w:val="00546859"/>
    <w:rsid w:val="0054763F"/>
    <w:rsid w:val="00547EC5"/>
    <w:rsid w:val="00551E0D"/>
    <w:rsid w:val="00553364"/>
    <w:rsid w:val="00553CB0"/>
    <w:rsid w:val="00554582"/>
    <w:rsid w:val="005549D9"/>
    <w:rsid w:val="005550FD"/>
    <w:rsid w:val="00555570"/>
    <w:rsid w:val="00557964"/>
    <w:rsid w:val="0056089B"/>
    <w:rsid w:val="005624F2"/>
    <w:rsid w:val="00563634"/>
    <w:rsid w:val="00564292"/>
    <w:rsid w:val="005642AA"/>
    <w:rsid w:val="005643AC"/>
    <w:rsid w:val="00564D6A"/>
    <w:rsid w:val="00565DDA"/>
    <w:rsid w:val="005663F1"/>
    <w:rsid w:val="00566502"/>
    <w:rsid w:val="00566E78"/>
    <w:rsid w:val="00567EA9"/>
    <w:rsid w:val="00570725"/>
    <w:rsid w:val="00570817"/>
    <w:rsid w:val="00571516"/>
    <w:rsid w:val="005715B9"/>
    <w:rsid w:val="00572EF8"/>
    <w:rsid w:val="00573E00"/>
    <w:rsid w:val="005759C3"/>
    <w:rsid w:val="00575E42"/>
    <w:rsid w:val="00577DF4"/>
    <w:rsid w:val="00577F2A"/>
    <w:rsid w:val="00580CDD"/>
    <w:rsid w:val="00580E00"/>
    <w:rsid w:val="005812D7"/>
    <w:rsid w:val="005823A9"/>
    <w:rsid w:val="00582492"/>
    <w:rsid w:val="005826C2"/>
    <w:rsid w:val="00582ED1"/>
    <w:rsid w:val="00584D73"/>
    <w:rsid w:val="0058564A"/>
    <w:rsid w:val="00587064"/>
    <w:rsid w:val="00587F24"/>
    <w:rsid w:val="005904CE"/>
    <w:rsid w:val="00590644"/>
    <w:rsid w:val="0059207C"/>
    <w:rsid w:val="00592A58"/>
    <w:rsid w:val="005930BA"/>
    <w:rsid w:val="00593DDC"/>
    <w:rsid w:val="00593E3C"/>
    <w:rsid w:val="00594E9B"/>
    <w:rsid w:val="00595156"/>
    <w:rsid w:val="0059532B"/>
    <w:rsid w:val="00596DC8"/>
    <w:rsid w:val="00597BAF"/>
    <w:rsid w:val="00597C57"/>
    <w:rsid w:val="005A05F2"/>
    <w:rsid w:val="005A0C8D"/>
    <w:rsid w:val="005A1446"/>
    <w:rsid w:val="005A164F"/>
    <w:rsid w:val="005A2590"/>
    <w:rsid w:val="005A36F9"/>
    <w:rsid w:val="005A4424"/>
    <w:rsid w:val="005A6102"/>
    <w:rsid w:val="005A7B71"/>
    <w:rsid w:val="005A7F14"/>
    <w:rsid w:val="005B19AD"/>
    <w:rsid w:val="005B1AA2"/>
    <w:rsid w:val="005B1FB0"/>
    <w:rsid w:val="005B2BF7"/>
    <w:rsid w:val="005B3392"/>
    <w:rsid w:val="005B373C"/>
    <w:rsid w:val="005B37E7"/>
    <w:rsid w:val="005B3D99"/>
    <w:rsid w:val="005C0D3F"/>
    <w:rsid w:val="005C1376"/>
    <w:rsid w:val="005C4B2C"/>
    <w:rsid w:val="005C4F65"/>
    <w:rsid w:val="005C6153"/>
    <w:rsid w:val="005C667D"/>
    <w:rsid w:val="005D0098"/>
    <w:rsid w:val="005D0E66"/>
    <w:rsid w:val="005D1093"/>
    <w:rsid w:val="005D1372"/>
    <w:rsid w:val="005D2733"/>
    <w:rsid w:val="005D30C6"/>
    <w:rsid w:val="005D331D"/>
    <w:rsid w:val="005D4E28"/>
    <w:rsid w:val="005D5566"/>
    <w:rsid w:val="005D5872"/>
    <w:rsid w:val="005D5F8E"/>
    <w:rsid w:val="005E057A"/>
    <w:rsid w:val="005E0CBF"/>
    <w:rsid w:val="005E0F6A"/>
    <w:rsid w:val="005E1381"/>
    <w:rsid w:val="005E17B5"/>
    <w:rsid w:val="005E2DC1"/>
    <w:rsid w:val="005E2FE0"/>
    <w:rsid w:val="005E301E"/>
    <w:rsid w:val="005E36AF"/>
    <w:rsid w:val="005E529B"/>
    <w:rsid w:val="005E553E"/>
    <w:rsid w:val="005E57AC"/>
    <w:rsid w:val="005E5D09"/>
    <w:rsid w:val="005E613F"/>
    <w:rsid w:val="005E629B"/>
    <w:rsid w:val="005F0F44"/>
    <w:rsid w:val="005F1070"/>
    <w:rsid w:val="005F15AF"/>
    <w:rsid w:val="005F1BFE"/>
    <w:rsid w:val="005F21D7"/>
    <w:rsid w:val="005F30DD"/>
    <w:rsid w:val="005F3C07"/>
    <w:rsid w:val="005F72AD"/>
    <w:rsid w:val="005F7DEC"/>
    <w:rsid w:val="0060009B"/>
    <w:rsid w:val="00600E13"/>
    <w:rsid w:val="006018E0"/>
    <w:rsid w:val="00601D1E"/>
    <w:rsid w:val="00602388"/>
    <w:rsid w:val="006023C3"/>
    <w:rsid w:val="006023C8"/>
    <w:rsid w:val="006031D4"/>
    <w:rsid w:val="00603236"/>
    <w:rsid w:val="00604446"/>
    <w:rsid w:val="0060509A"/>
    <w:rsid w:val="00607101"/>
    <w:rsid w:val="006071C4"/>
    <w:rsid w:val="00607979"/>
    <w:rsid w:val="006101AE"/>
    <w:rsid w:val="00611E72"/>
    <w:rsid w:val="006135ED"/>
    <w:rsid w:val="00613F9E"/>
    <w:rsid w:val="00614442"/>
    <w:rsid w:val="00614519"/>
    <w:rsid w:val="00614BBE"/>
    <w:rsid w:val="00614F43"/>
    <w:rsid w:val="00615ED1"/>
    <w:rsid w:val="00615F1C"/>
    <w:rsid w:val="00616B22"/>
    <w:rsid w:val="00616DE7"/>
    <w:rsid w:val="006202F7"/>
    <w:rsid w:val="00622689"/>
    <w:rsid w:val="006227A0"/>
    <w:rsid w:val="00622EFA"/>
    <w:rsid w:val="006239E7"/>
    <w:rsid w:val="00624926"/>
    <w:rsid w:val="0062646F"/>
    <w:rsid w:val="00626BB1"/>
    <w:rsid w:val="006272FC"/>
    <w:rsid w:val="006317FA"/>
    <w:rsid w:val="006319D8"/>
    <w:rsid w:val="00631B5C"/>
    <w:rsid w:val="00632867"/>
    <w:rsid w:val="00632A25"/>
    <w:rsid w:val="00632AF0"/>
    <w:rsid w:val="006330C6"/>
    <w:rsid w:val="00633308"/>
    <w:rsid w:val="0063392B"/>
    <w:rsid w:val="006342A4"/>
    <w:rsid w:val="00635345"/>
    <w:rsid w:val="00636FC0"/>
    <w:rsid w:val="00636FCE"/>
    <w:rsid w:val="00640534"/>
    <w:rsid w:val="006408E5"/>
    <w:rsid w:val="00642274"/>
    <w:rsid w:val="00643135"/>
    <w:rsid w:val="006433C0"/>
    <w:rsid w:val="00647786"/>
    <w:rsid w:val="0065087B"/>
    <w:rsid w:val="00650C0D"/>
    <w:rsid w:val="00650CD1"/>
    <w:rsid w:val="006511CF"/>
    <w:rsid w:val="006513D8"/>
    <w:rsid w:val="00652560"/>
    <w:rsid w:val="00653237"/>
    <w:rsid w:val="006546F1"/>
    <w:rsid w:val="00655C26"/>
    <w:rsid w:val="00656A13"/>
    <w:rsid w:val="006573F0"/>
    <w:rsid w:val="0066099B"/>
    <w:rsid w:val="006611AC"/>
    <w:rsid w:val="0066331E"/>
    <w:rsid w:val="00663EE6"/>
    <w:rsid w:val="0066463A"/>
    <w:rsid w:val="00665D07"/>
    <w:rsid w:val="00666147"/>
    <w:rsid w:val="0067152E"/>
    <w:rsid w:val="006745CE"/>
    <w:rsid w:val="006779F8"/>
    <w:rsid w:val="00677EC3"/>
    <w:rsid w:val="006806FA"/>
    <w:rsid w:val="0068122D"/>
    <w:rsid w:val="00682AF9"/>
    <w:rsid w:val="00683803"/>
    <w:rsid w:val="006844E9"/>
    <w:rsid w:val="006846D2"/>
    <w:rsid w:val="00684C79"/>
    <w:rsid w:val="00686F7A"/>
    <w:rsid w:val="00687E7F"/>
    <w:rsid w:val="006910CE"/>
    <w:rsid w:val="006930E3"/>
    <w:rsid w:val="00693100"/>
    <w:rsid w:val="006941D9"/>
    <w:rsid w:val="00694939"/>
    <w:rsid w:val="00697672"/>
    <w:rsid w:val="006A036E"/>
    <w:rsid w:val="006A3438"/>
    <w:rsid w:val="006A4621"/>
    <w:rsid w:val="006A688F"/>
    <w:rsid w:val="006A7972"/>
    <w:rsid w:val="006B095F"/>
    <w:rsid w:val="006B134D"/>
    <w:rsid w:val="006B14EA"/>
    <w:rsid w:val="006B3601"/>
    <w:rsid w:val="006B379E"/>
    <w:rsid w:val="006B3F78"/>
    <w:rsid w:val="006B4544"/>
    <w:rsid w:val="006B471A"/>
    <w:rsid w:val="006B506C"/>
    <w:rsid w:val="006B65D3"/>
    <w:rsid w:val="006B6F96"/>
    <w:rsid w:val="006B7046"/>
    <w:rsid w:val="006C01F7"/>
    <w:rsid w:val="006C2FF0"/>
    <w:rsid w:val="006C477D"/>
    <w:rsid w:val="006C690A"/>
    <w:rsid w:val="006C7413"/>
    <w:rsid w:val="006D177D"/>
    <w:rsid w:val="006D2288"/>
    <w:rsid w:val="006D27E1"/>
    <w:rsid w:val="006D3525"/>
    <w:rsid w:val="006D356C"/>
    <w:rsid w:val="006D566F"/>
    <w:rsid w:val="006D611F"/>
    <w:rsid w:val="006D6885"/>
    <w:rsid w:val="006E2F85"/>
    <w:rsid w:val="006E38AB"/>
    <w:rsid w:val="006E3EC0"/>
    <w:rsid w:val="006E403D"/>
    <w:rsid w:val="006E4457"/>
    <w:rsid w:val="006E45E2"/>
    <w:rsid w:val="006E481B"/>
    <w:rsid w:val="006E646E"/>
    <w:rsid w:val="006E6BDE"/>
    <w:rsid w:val="006E7B4D"/>
    <w:rsid w:val="006E7B80"/>
    <w:rsid w:val="006E7E23"/>
    <w:rsid w:val="006F0288"/>
    <w:rsid w:val="006F1353"/>
    <w:rsid w:val="006F1BBD"/>
    <w:rsid w:val="006F1F59"/>
    <w:rsid w:val="006F22B6"/>
    <w:rsid w:val="006F2C70"/>
    <w:rsid w:val="006F49A0"/>
    <w:rsid w:val="006F4BA6"/>
    <w:rsid w:val="006F5EFF"/>
    <w:rsid w:val="006F61A9"/>
    <w:rsid w:val="006F7044"/>
    <w:rsid w:val="006F745A"/>
    <w:rsid w:val="006F7803"/>
    <w:rsid w:val="006F7E7C"/>
    <w:rsid w:val="007011C2"/>
    <w:rsid w:val="00701BC1"/>
    <w:rsid w:val="00701FC5"/>
    <w:rsid w:val="00702797"/>
    <w:rsid w:val="00702D7A"/>
    <w:rsid w:val="00703606"/>
    <w:rsid w:val="007044AD"/>
    <w:rsid w:val="00705469"/>
    <w:rsid w:val="00705BB3"/>
    <w:rsid w:val="00705DCD"/>
    <w:rsid w:val="00706777"/>
    <w:rsid w:val="00706F7B"/>
    <w:rsid w:val="0071047C"/>
    <w:rsid w:val="00710650"/>
    <w:rsid w:val="00710A6E"/>
    <w:rsid w:val="00712A63"/>
    <w:rsid w:val="007157D7"/>
    <w:rsid w:val="00717127"/>
    <w:rsid w:val="007176F3"/>
    <w:rsid w:val="007225E9"/>
    <w:rsid w:val="00722758"/>
    <w:rsid w:val="007247D9"/>
    <w:rsid w:val="007256F4"/>
    <w:rsid w:val="00725950"/>
    <w:rsid w:val="00725D18"/>
    <w:rsid w:val="00726B4A"/>
    <w:rsid w:val="00727215"/>
    <w:rsid w:val="007300F9"/>
    <w:rsid w:val="0073083D"/>
    <w:rsid w:val="00730B58"/>
    <w:rsid w:val="007311B2"/>
    <w:rsid w:val="007316EC"/>
    <w:rsid w:val="0073380D"/>
    <w:rsid w:val="00733D88"/>
    <w:rsid w:val="00734009"/>
    <w:rsid w:val="0073498C"/>
    <w:rsid w:val="00735026"/>
    <w:rsid w:val="00736A80"/>
    <w:rsid w:val="007403D2"/>
    <w:rsid w:val="007403EE"/>
    <w:rsid w:val="007403FC"/>
    <w:rsid w:val="00741425"/>
    <w:rsid w:val="0074225E"/>
    <w:rsid w:val="00743114"/>
    <w:rsid w:val="00744E94"/>
    <w:rsid w:val="00745333"/>
    <w:rsid w:val="00745744"/>
    <w:rsid w:val="00745BF3"/>
    <w:rsid w:val="00745D05"/>
    <w:rsid w:val="0074642F"/>
    <w:rsid w:val="00750551"/>
    <w:rsid w:val="0075083C"/>
    <w:rsid w:val="00750D75"/>
    <w:rsid w:val="00751175"/>
    <w:rsid w:val="00751227"/>
    <w:rsid w:val="00751BF5"/>
    <w:rsid w:val="007540F6"/>
    <w:rsid w:val="00754594"/>
    <w:rsid w:val="00755867"/>
    <w:rsid w:val="00755DDB"/>
    <w:rsid w:val="0075787C"/>
    <w:rsid w:val="007602A6"/>
    <w:rsid w:val="007620AF"/>
    <w:rsid w:val="007628C2"/>
    <w:rsid w:val="00765310"/>
    <w:rsid w:val="00765756"/>
    <w:rsid w:val="00765874"/>
    <w:rsid w:val="00770FAA"/>
    <w:rsid w:val="007724ED"/>
    <w:rsid w:val="00772E7D"/>
    <w:rsid w:val="0077539D"/>
    <w:rsid w:val="00777110"/>
    <w:rsid w:val="0078000F"/>
    <w:rsid w:val="00780548"/>
    <w:rsid w:val="007813FC"/>
    <w:rsid w:val="0078187C"/>
    <w:rsid w:val="00784116"/>
    <w:rsid w:val="00784B25"/>
    <w:rsid w:val="00786CB6"/>
    <w:rsid w:val="007900D3"/>
    <w:rsid w:val="00792428"/>
    <w:rsid w:val="00792A45"/>
    <w:rsid w:val="00793BD8"/>
    <w:rsid w:val="00794336"/>
    <w:rsid w:val="00794526"/>
    <w:rsid w:val="007947F7"/>
    <w:rsid w:val="00794D72"/>
    <w:rsid w:val="0079509B"/>
    <w:rsid w:val="00796DDA"/>
    <w:rsid w:val="00797BB6"/>
    <w:rsid w:val="007A0603"/>
    <w:rsid w:val="007A0C2D"/>
    <w:rsid w:val="007A0E1C"/>
    <w:rsid w:val="007A117C"/>
    <w:rsid w:val="007A3AF2"/>
    <w:rsid w:val="007A4715"/>
    <w:rsid w:val="007A72FF"/>
    <w:rsid w:val="007A7793"/>
    <w:rsid w:val="007A79BC"/>
    <w:rsid w:val="007B09C4"/>
    <w:rsid w:val="007B186B"/>
    <w:rsid w:val="007B5CEC"/>
    <w:rsid w:val="007B6461"/>
    <w:rsid w:val="007B6815"/>
    <w:rsid w:val="007C00AC"/>
    <w:rsid w:val="007C283F"/>
    <w:rsid w:val="007C459C"/>
    <w:rsid w:val="007D0EE1"/>
    <w:rsid w:val="007D32BA"/>
    <w:rsid w:val="007D3A87"/>
    <w:rsid w:val="007D4074"/>
    <w:rsid w:val="007D475E"/>
    <w:rsid w:val="007D491B"/>
    <w:rsid w:val="007D58F9"/>
    <w:rsid w:val="007D5C2C"/>
    <w:rsid w:val="007D6AFC"/>
    <w:rsid w:val="007D7761"/>
    <w:rsid w:val="007D7E1C"/>
    <w:rsid w:val="007E12F1"/>
    <w:rsid w:val="007E1637"/>
    <w:rsid w:val="007E2321"/>
    <w:rsid w:val="007E2E59"/>
    <w:rsid w:val="007E3D64"/>
    <w:rsid w:val="007E4F3D"/>
    <w:rsid w:val="007E50D4"/>
    <w:rsid w:val="007E5B2B"/>
    <w:rsid w:val="007E7555"/>
    <w:rsid w:val="007F140D"/>
    <w:rsid w:val="007F2427"/>
    <w:rsid w:val="007F2AB8"/>
    <w:rsid w:val="007F2EF1"/>
    <w:rsid w:val="007F4301"/>
    <w:rsid w:val="007F4E04"/>
    <w:rsid w:val="007F51B9"/>
    <w:rsid w:val="007F587E"/>
    <w:rsid w:val="007F7FBF"/>
    <w:rsid w:val="008013A4"/>
    <w:rsid w:val="00801D39"/>
    <w:rsid w:val="0080334F"/>
    <w:rsid w:val="00805215"/>
    <w:rsid w:val="00806CF6"/>
    <w:rsid w:val="00806DF8"/>
    <w:rsid w:val="00807CC8"/>
    <w:rsid w:val="00807FBA"/>
    <w:rsid w:val="00811F47"/>
    <w:rsid w:val="00812364"/>
    <w:rsid w:val="00812DE8"/>
    <w:rsid w:val="00814423"/>
    <w:rsid w:val="00814AC6"/>
    <w:rsid w:val="00814D74"/>
    <w:rsid w:val="008151F8"/>
    <w:rsid w:val="008158EC"/>
    <w:rsid w:val="00815ED6"/>
    <w:rsid w:val="008217D7"/>
    <w:rsid w:val="0082311F"/>
    <w:rsid w:val="008232C8"/>
    <w:rsid w:val="00823BDF"/>
    <w:rsid w:val="00824232"/>
    <w:rsid w:val="00825E9C"/>
    <w:rsid w:val="008271A7"/>
    <w:rsid w:val="00827BF7"/>
    <w:rsid w:val="00832415"/>
    <w:rsid w:val="008350A8"/>
    <w:rsid w:val="00835283"/>
    <w:rsid w:val="00836356"/>
    <w:rsid w:val="008363B7"/>
    <w:rsid w:val="008363F3"/>
    <w:rsid w:val="00836656"/>
    <w:rsid w:val="00837737"/>
    <w:rsid w:val="008409B8"/>
    <w:rsid w:val="00841255"/>
    <w:rsid w:val="008434F6"/>
    <w:rsid w:val="00844CC9"/>
    <w:rsid w:val="00846000"/>
    <w:rsid w:val="0084668C"/>
    <w:rsid w:val="00846DF3"/>
    <w:rsid w:val="00850B5A"/>
    <w:rsid w:val="00850CD1"/>
    <w:rsid w:val="00850E20"/>
    <w:rsid w:val="00851665"/>
    <w:rsid w:val="00852BFD"/>
    <w:rsid w:val="00852E1C"/>
    <w:rsid w:val="00853734"/>
    <w:rsid w:val="008546A8"/>
    <w:rsid w:val="0085574D"/>
    <w:rsid w:val="00855B0F"/>
    <w:rsid w:val="008573DF"/>
    <w:rsid w:val="008600F5"/>
    <w:rsid w:val="00860752"/>
    <w:rsid w:val="00860CDC"/>
    <w:rsid w:val="008620D6"/>
    <w:rsid w:val="00863FE7"/>
    <w:rsid w:val="008649D2"/>
    <w:rsid w:val="0086561B"/>
    <w:rsid w:val="0086726B"/>
    <w:rsid w:val="008736F7"/>
    <w:rsid w:val="008746C4"/>
    <w:rsid w:val="0087544C"/>
    <w:rsid w:val="008759E8"/>
    <w:rsid w:val="00876489"/>
    <w:rsid w:val="00876BA3"/>
    <w:rsid w:val="008777F1"/>
    <w:rsid w:val="008808E3"/>
    <w:rsid w:val="00880EB1"/>
    <w:rsid w:val="00881C65"/>
    <w:rsid w:val="0088220A"/>
    <w:rsid w:val="00882BCE"/>
    <w:rsid w:val="0088312D"/>
    <w:rsid w:val="00883FE2"/>
    <w:rsid w:val="00884A0B"/>
    <w:rsid w:val="00884F1B"/>
    <w:rsid w:val="008909FC"/>
    <w:rsid w:val="008912DB"/>
    <w:rsid w:val="008926CC"/>
    <w:rsid w:val="00894B3C"/>
    <w:rsid w:val="008954BC"/>
    <w:rsid w:val="008957A1"/>
    <w:rsid w:val="00895A1A"/>
    <w:rsid w:val="00896A17"/>
    <w:rsid w:val="008A07D3"/>
    <w:rsid w:val="008A187A"/>
    <w:rsid w:val="008A29EE"/>
    <w:rsid w:val="008A2F35"/>
    <w:rsid w:val="008A3993"/>
    <w:rsid w:val="008A40E5"/>
    <w:rsid w:val="008A412B"/>
    <w:rsid w:val="008A521C"/>
    <w:rsid w:val="008A5A67"/>
    <w:rsid w:val="008A68E4"/>
    <w:rsid w:val="008B1240"/>
    <w:rsid w:val="008B18BA"/>
    <w:rsid w:val="008B1A1C"/>
    <w:rsid w:val="008B3D73"/>
    <w:rsid w:val="008B3FDF"/>
    <w:rsid w:val="008B6489"/>
    <w:rsid w:val="008B666F"/>
    <w:rsid w:val="008B69AE"/>
    <w:rsid w:val="008B6F1D"/>
    <w:rsid w:val="008C2DFF"/>
    <w:rsid w:val="008C3227"/>
    <w:rsid w:val="008C52C8"/>
    <w:rsid w:val="008C6043"/>
    <w:rsid w:val="008C620C"/>
    <w:rsid w:val="008C6CCA"/>
    <w:rsid w:val="008C7674"/>
    <w:rsid w:val="008C7E51"/>
    <w:rsid w:val="008D03FA"/>
    <w:rsid w:val="008D090B"/>
    <w:rsid w:val="008D1180"/>
    <w:rsid w:val="008D350F"/>
    <w:rsid w:val="008D3839"/>
    <w:rsid w:val="008D65AA"/>
    <w:rsid w:val="008E093A"/>
    <w:rsid w:val="008E1819"/>
    <w:rsid w:val="008E4499"/>
    <w:rsid w:val="008E496A"/>
    <w:rsid w:val="008E4DFE"/>
    <w:rsid w:val="008E66ED"/>
    <w:rsid w:val="008E7294"/>
    <w:rsid w:val="008F0DAD"/>
    <w:rsid w:val="008F12DA"/>
    <w:rsid w:val="008F1F18"/>
    <w:rsid w:val="008F2339"/>
    <w:rsid w:val="008F3D60"/>
    <w:rsid w:val="008F4959"/>
    <w:rsid w:val="008F70F2"/>
    <w:rsid w:val="008F72AA"/>
    <w:rsid w:val="008F7A63"/>
    <w:rsid w:val="00900129"/>
    <w:rsid w:val="009012AB"/>
    <w:rsid w:val="009020F9"/>
    <w:rsid w:val="00903475"/>
    <w:rsid w:val="0090384D"/>
    <w:rsid w:val="00903B01"/>
    <w:rsid w:val="00903D86"/>
    <w:rsid w:val="00904469"/>
    <w:rsid w:val="009056B4"/>
    <w:rsid w:val="0091003E"/>
    <w:rsid w:val="00910FB0"/>
    <w:rsid w:val="00911769"/>
    <w:rsid w:val="00911918"/>
    <w:rsid w:val="009123E1"/>
    <w:rsid w:val="00912912"/>
    <w:rsid w:val="00912F67"/>
    <w:rsid w:val="00913F6A"/>
    <w:rsid w:val="00915755"/>
    <w:rsid w:val="00915972"/>
    <w:rsid w:val="00916958"/>
    <w:rsid w:val="0091773F"/>
    <w:rsid w:val="009211DE"/>
    <w:rsid w:val="00922106"/>
    <w:rsid w:val="0092220A"/>
    <w:rsid w:val="00923292"/>
    <w:rsid w:val="00924279"/>
    <w:rsid w:val="00924E46"/>
    <w:rsid w:val="0092503A"/>
    <w:rsid w:val="009263C6"/>
    <w:rsid w:val="00926794"/>
    <w:rsid w:val="00927384"/>
    <w:rsid w:val="00927DC2"/>
    <w:rsid w:val="00930092"/>
    <w:rsid w:val="00930719"/>
    <w:rsid w:val="00932963"/>
    <w:rsid w:val="00932EA4"/>
    <w:rsid w:val="009331A6"/>
    <w:rsid w:val="00933448"/>
    <w:rsid w:val="00933DC6"/>
    <w:rsid w:val="00935FE4"/>
    <w:rsid w:val="00937DAE"/>
    <w:rsid w:val="0094129C"/>
    <w:rsid w:val="00941F48"/>
    <w:rsid w:val="0094335B"/>
    <w:rsid w:val="00943EB3"/>
    <w:rsid w:val="00944B42"/>
    <w:rsid w:val="00945BA6"/>
    <w:rsid w:val="00946913"/>
    <w:rsid w:val="00947DEA"/>
    <w:rsid w:val="00950395"/>
    <w:rsid w:val="0095403A"/>
    <w:rsid w:val="009549D0"/>
    <w:rsid w:val="00955809"/>
    <w:rsid w:val="00955F58"/>
    <w:rsid w:val="0095698E"/>
    <w:rsid w:val="0095700A"/>
    <w:rsid w:val="0095719A"/>
    <w:rsid w:val="009603C9"/>
    <w:rsid w:val="00960E44"/>
    <w:rsid w:val="0096137D"/>
    <w:rsid w:val="0096160E"/>
    <w:rsid w:val="00961DA2"/>
    <w:rsid w:val="009626D3"/>
    <w:rsid w:val="00963237"/>
    <w:rsid w:val="0096342A"/>
    <w:rsid w:val="009635B0"/>
    <w:rsid w:val="009644EB"/>
    <w:rsid w:val="00965B1E"/>
    <w:rsid w:val="00965F19"/>
    <w:rsid w:val="00966593"/>
    <w:rsid w:val="009666A9"/>
    <w:rsid w:val="0096696A"/>
    <w:rsid w:val="00971881"/>
    <w:rsid w:val="00972711"/>
    <w:rsid w:val="00973BCF"/>
    <w:rsid w:val="0097442C"/>
    <w:rsid w:val="00975789"/>
    <w:rsid w:val="009758FB"/>
    <w:rsid w:val="009770A8"/>
    <w:rsid w:val="00977BB5"/>
    <w:rsid w:val="009813A4"/>
    <w:rsid w:val="009822F2"/>
    <w:rsid w:val="009827B9"/>
    <w:rsid w:val="0098299D"/>
    <w:rsid w:val="00982C6F"/>
    <w:rsid w:val="009833E8"/>
    <w:rsid w:val="0098340C"/>
    <w:rsid w:val="009841AB"/>
    <w:rsid w:val="00985486"/>
    <w:rsid w:val="00985873"/>
    <w:rsid w:val="00985B40"/>
    <w:rsid w:val="00991100"/>
    <w:rsid w:val="00991146"/>
    <w:rsid w:val="00991759"/>
    <w:rsid w:val="00993D17"/>
    <w:rsid w:val="0099547F"/>
    <w:rsid w:val="0099734B"/>
    <w:rsid w:val="00997B69"/>
    <w:rsid w:val="009A118B"/>
    <w:rsid w:val="009A20FE"/>
    <w:rsid w:val="009A2117"/>
    <w:rsid w:val="009A371C"/>
    <w:rsid w:val="009A4F0A"/>
    <w:rsid w:val="009A5AFD"/>
    <w:rsid w:val="009A6158"/>
    <w:rsid w:val="009A61E9"/>
    <w:rsid w:val="009A627F"/>
    <w:rsid w:val="009A69BD"/>
    <w:rsid w:val="009B05EA"/>
    <w:rsid w:val="009B0822"/>
    <w:rsid w:val="009B0BE7"/>
    <w:rsid w:val="009B1982"/>
    <w:rsid w:val="009B4286"/>
    <w:rsid w:val="009B437E"/>
    <w:rsid w:val="009B4B0F"/>
    <w:rsid w:val="009B5207"/>
    <w:rsid w:val="009B5472"/>
    <w:rsid w:val="009B5D4A"/>
    <w:rsid w:val="009B5D70"/>
    <w:rsid w:val="009B6022"/>
    <w:rsid w:val="009B69D9"/>
    <w:rsid w:val="009B73CE"/>
    <w:rsid w:val="009B7475"/>
    <w:rsid w:val="009B776D"/>
    <w:rsid w:val="009B7FF7"/>
    <w:rsid w:val="009C042B"/>
    <w:rsid w:val="009C15E6"/>
    <w:rsid w:val="009C2CEA"/>
    <w:rsid w:val="009C42E2"/>
    <w:rsid w:val="009C4D09"/>
    <w:rsid w:val="009C5D88"/>
    <w:rsid w:val="009C6CB7"/>
    <w:rsid w:val="009C781C"/>
    <w:rsid w:val="009D0CF7"/>
    <w:rsid w:val="009D1569"/>
    <w:rsid w:val="009D1EDC"/>
    <w:rsid w:val="009D7304"/>
    <w:rsid w:val="009D7D47"/>
    <w:rsid w:val="009E110F"/>
    <w:rsid w:val="009E2815"/>
    <w:rsid w:val="009E4B45"/>
    <w:rsid w:val="009E59BC"/>
    <w:rsid w:val="009E65A7"/>
    <w:rsid w:val="009E69B8"/>
    <w:rsid w:val="009F052C"/>
    <w:rsid w:val="009F0EDD"/>
    <w:rsid w:val="009F1278"/>
    <w:rsid w:val="009F18D1"/>
    <w:rsid w:val="009F43DA"/>
    <w:rsid w:val="009F5074"/>
    <w:rsid w:val="009F52C0"/>
    <w:rsid w:val="009F552E"/>
    <w:rsid w:val="009F619B"/>
    <w:rsid w:val="009F71BA"/>
    <w:rsid w:val="00A001C9"/>
    <w:rsid w:val="00A01DAE"/>
    <w:rsid w:val="00A01F7F"/>
    <w:rsid w:val="00A025A5"/>
    <w:rsid w:val="00A027C3"/>
    <w:rsid w:val="00A03C15"/>
    <w:rsid w:val="00A04F3D"/>
    <w:rsid w:val="00A0628E"/>
    <w:rsid w:val="00A063D9"/>
    <w:rsid w:val="00A06E39"/>
    <w:rsid w:val="00A0721E"/>
    <w:rsid w:val="00A073B3"/>
    <w:rsid w:val="00A07CB0"/>
    <w:rsid w:val="00A12C38"/>
    <w:rsid w:val="00A14EAF"/>
    <w:rsid w:val="00A15255"/>
    <w:rsid w:val="00A16BBE"/>
    <w:rsid w:val="00A17700"/>
    <w:rsid w:val="00A17B4F"/>
    <w:rsid w:val="00A207EB"/>
    <w:rsid w:val="00A21860"/>
    <w:rsid w:val="00A21E52"/>
    <w:rsid w:val="00A22166"/>
    <w:rsid w:val="00A2253A"/>
    <w:rsid w:val="00A23410"/>
    <w:rsid w:val="00A237A7"/>
    <w:rsid w:val="00A23F00"/>
    <w:rsid w:val="00A242C4"/>
    <w:rsid w:val="00A24683"/>
    <w:rsid w:val="00A24D90"/>
    <w:rsid w:val="00A24F27"/>
    <w:rsid w:val="00A25A5D"/>
    <w:rsid w:val="00A26795"/>
    <w:rsid w:val="00A26E46"/>
    <w:rsid w:val="00A273CE"/>
    <w:rsid w:val="00A309B0"/>
    <w:rsid w:val="00A31BB2"/>
    <w:rsid w:val="00A31EEA"/>
    <w:rsid w:val="00A32B59"/>
    <w:rsid w:val="00A33BB8"/>
    <w:rsid w:val="00A33EB6"/>
    <w:rsid w:val="00A35CC3"/>
    <w:rsid w:val="00A363F9"/>
    <w:rsid w:val="00A409E9"/>
    <w:rsid w:val="00A40FC5"/>
    <w:rsid w:val="00A4100A"/>
    <w:rsid w:val="00A438FD"/>
    <w:rsid w:val="00A456E5"/>
    <w:rsid w:val="00A468E9"/>
    <w:rsid w:val="00A46B44"/>
    <w:rsid w:val="00A5080F"/>
    <w:rsid w:val="00A52187"/>
    <w:rsid w:val="00A5271E"/>
    <w:rsid w:val="00A54044"/>
    <w:rsid w:val="00A54420"/>
    <w:rsid w:val="00A5563C"/>
    <w:rsid w:val="00A55BA1"/>
    <w:rsid w:val="00A56329"/>
    <w:rsid w:val="00A56900"/>
    <w:rsid w:val="00A573A3"/>
    <w:rsid w:val="00A60DC1"/>
    <w:rsid w:val="00A61564"/>
    <w:rsid w:val="00A61FFE"/>
    <w:rsid w:val="00A62DAC"/>
    <w:rsid w:val="00A62DDA"/>
    <w:rsid w:val="00A635EC"/>
    <w:rsid w:val="00A64166"/>
    <w:rsid w:val="00A65D11"/>
    <w:rsid w:val="00A65DDF"/>
    <w:rsid w:val="00A663C1"/>
    <w:rsid w:val="00A67EF8"/>
    <w:rsid w:val="00A67F1B"/>
    <w:rsid w:val="00A744EC"/>
    <w:rsid w:val="00A74C4B"/>
    <w:rsid w:val="00A74EA2"/>
    <w:rsid w:val="00A76361"/>
    <w:rsid w:val="00A76567"/>
    <w:rsid w:val="00A76832"/>
    <w:rsid w:val="00A76D38"/>
    <w:rsid w:val="00A77CBC"/>
    <w:rsid w:val="00A77CCC"/>
    <w:rsid w:val="00A809FD"/>
    <w:rsid w:val="00A81EB1"/>
    <w:rsid w:val="00A82C17"/>
    <w:rsid w:val="00A84C37"/>
    <w:rsid w:val="00A85A94"/>
    <w:rsid w:val="00A85AD2"/>
    <w:rsid w:val="00A8677C"/>
    <w:rsid w:val="00A87B21"/>
    <w:rsid w:val="00A87C14"/>
    <w:rsid w:val="00A87CF2"/>
    <w:rsid w:val="00A87E32"/>
    <w:rsid w:val="00A87FD7"/>
    <w:rsid w:val="00A90F87"/>
    <w:rsid w:val="00A9242B"/>
    <w:rsid w:val="00A9343E"/>
    <w:rsid w:val="00A95159"/>
    <w:rsid w:val="00A962B7"/>
    <w:rsid w:val="00A97569"/>
    <w:rsid w:val="00A975EB"/>
    <w:rsid w:val="00AA192B"/>
    <w:rsid w:val="00AA1B16"/>
    <w:rsid w:val="00AA200B"/>
    <w:rsid w:val="00AA2E28"/>
    <w:rsid w:val="00AA5196"/>
    <w:rsid w:val="00AA5491"/>
    <w:rsid w:val="00AA5BB5"/>
    <w:rsid w:val="00AA7AC1"/>
    <w:rsid w:val="00AA7DA2"/>
    <w:rsid w:val="00AB2379"/>
    <w:rsid w:val="00AB28F0"/>
    <w:rsid w:val="00AB3726"/>
    <w:rsid w:val="00AB4F80"/>
    <w:rsid w:val="00AB722C"/>
    <w:rsid w:val="00AB7376"/>
    <w:rsid w:val="00AC1500"/>
    <w:rsid w:val="00AC1DCE"/>
    <w:rsid w:val="00AC2659"/>
    <w:rsid w:val="00AC27B8"/>
    <w:rsid w:val="00AC28F5"/>
    <w:rsid w:val="00AC2A11"/>
    <w:rsid w:val="00AC4CF6"/>
    <w:rsid w:val="00AC51B0"/>
    <w:rsid w:val="00AC6692"/>
    <w:rsid w:val="00AC6F9C"/>
    <w:rsid w:val="00AC7C6E"/>
    <w:rsid w:val="00AD241D"/>
    <w:rsid w:val="00AD4142"/>
    <w:rsid w:val="00AD5789"/>
    <w:rsid w:val="00AD5D6E"/>
    <w:rsid w:val="00AD6372"/>
    <w:rsid w:val="00AD7745"/>
    <w:rsid w:val="00AE0FA9"/>
    <w:rsid w:val="00AE125B"/>
    <w:rsid w:val="00AE2719"/>
    <w:rsid w:val="00AE2B54"/>
    <w:rsid w:val="00AE3120"/>
    <w:rsid w:val="00AE3EB7"/>
    <w:rsid w:val="00AE40D5"/>
    <w:rsid w:val="00AE4C8D"/>
    <w:rsid w:val="00AE5094"/>
    <w:rsid w:val="00AE56A1"/>
    <w:rsid w:val="00AE5B7E"/>
    <w:rsid w:val="00AE69F4"/>
    <w:rsid w:val="00AE6A87"/>
    <w:rsid w:val="00AF137B"/>
    <w:rsid w:val="00AF20CE"/>
    <w:rsid w:val="00AF2870"/>
    <w:rsid w:val="00AF32AE"/>
    <w:rsid w:val="00AF43AB"/>
    <w:rsid w:val="00AF462F"/>
    <w:rsid w:val="00AF5B3E"/>
    <w:rsid w:val="00AF6E42"/>
    <w:rsid w:val="00B00D06"/>
    <w:rsid w:val="00B017AB"/>
    <w:rsid w:val="00B01B6A"/>
    <w:rsid w:val="00B02531"/>
    <w:rsid w:val="00B042B1"/>
    <w:rsid w:val="00B04940"/>
    <w:rsid w:val="00B05BC6"/>
    <w:rsid w:val="00B064A6"/>
    <w:rsid w:val="00B06F3E"/>
    <w:rsid w:val="00B1038A"/>
    <w:rsid w:val="00B10B8E"/>
    <w:rsid w:val="00B11255"/>
    <w:rsid w:val="00B11365"/>
    <w:rsid w:val="00B11A59"/>
    <w:rsid w:val="00B11BA6"/>
    <w:rsid w:val="00B1249F"/>
    <w:rsid w:val="00B130F5"/>
    <w:rsid w:val="00B14533"/>
    <w:rsid w:val="00B146CA"/>
    <w:rsid w:val="00B148A9"/>
    <w:rsid w:val="00B16A02"/>
    <w:rsid w:val="00B1747C"/>
    <w:rsid w:val="00B176DB"/>
    <w:rsid w:val="00B17714"/>
    <w:rsid w:val="00B17AD0"/>
    <w:rsid w:val="00B21C06"/>
    <w:rsid w:val="00B223EF"/>
    <w:rsid w:val="00B237F3"/>
    <w:rsid w:val="00B244EB"/>
    <w:rsid w:val="00B26CDB"/>
    <w:rsid w:val="00B272C5"/>
    <w:rsid w:val="00B27602"/>
    <w:rsid w:val="00B27612"/>
    <w:rsid w:val="00B277D3"/>
    <w:rsid w:val="00B279AA"/>
    <w:rsid w:val="00B303DC"/>
    <w:rsid w:val="00B31512"/>
    <w:rsid w:val="00B31841"/>
    <w:rsid w:val="00B335A7"/>
    <w:rsid w:val="00B35648"/>
    <w:rsid w:val="00B365E1"/>
    <w:rsid w:val="00B36B7B"/>
    <w:rsid w:val="00B36E48"/>
    <w:rsid w:val="00B37817"/>
    <w:rsid w:val="00B37D53"/>
    <w:rsid w:val="00B411C9"/>
    <w:rsid w:val="00B42706"/>
    <w:rsid w:val="00B42763"/>
    <w:rsid w:val="00B436CB"/>
    <w:rsid w:val="00B45809"/>
    <w:rsid w:val="00B4671F"/>
    <w:rsid w:val="00B47DA0"/>
    <w:rsid w:val="00B50B18"/>
    <w:rsid w:val="00B51277"/>
    <w:rsid w:val="00B51301"/>
    <w:rsid w:val="00B51B70"/>
    <w:rsid w:val="00B523E9"/>
    <w:rsid w:val="00B5354F"/>
    <w:rsid w:val="00B541D9"/>
    <w:rsid w:val="00B5436F"/>
    <w:rsid w:val="00B54A88"/>
    <w:rsid w:val="00B55E7C"/>
    <w:rsid w:val="00B5671E"/>
    <w:rsid w:val="00B57B4B"/>
    <w:rsid w:val="00B61454"/>
    <w:rsid w:val="00B61698"/>
    <w:rsid w:val="00B61C15"/>
    <w:rsid w:val="00B62E54"/>
    <w:rsid w:val="00B64DF4"/>
    <w:rsid w:val="00B65D92"/>
    <w:rsid w:val="00B67A10"/>
    <w:rsid w:val="00B7475C"/>
    <w:rsid w:val="00B764A4"/>
    <w:rsid w:val="00B7678C"/>
    <w:rsid w:val="00B779E0"/>
    <w:rsid w:val="00B77AAE"/>
    <w:rsid w:val="00B80113"/>
    <w:rsid w:val="00B81799"/>
    <w:rsid w:val="00B81D22"/>
    <w:rsid w:val="00B8296A"/>
    <w:rsid w:val="00B82B40"/>
    <w:rsid w:val="00B82DA0"/>
    <w:rsid w:val="00B8307B"/>
    <w:rsid w:val="00B8583B"/>
    <w:rsid w:val="00B85B8A"/>
    <w:rsid w:val="00B87050"/>
    <w:rsid w:val="00B870A8"/>
    <w:rsid w:val="00B87556"/>
    <w:rsid w:val="00B90EE3"/>
    <w:rsid w:val="00B91CF9"/>
    <w:rsid w:val="00B91EA2"/>
    <w:rsid w:val="00B92154"/>
    <w:rsid w:val="00B93083"/>
    <w:rsid w:val="00B93E13"/>
    <w:rsid w:val="00B94375"/>
    <w:rsid w:val="00B9605D"/>
    <w:rsid w:val="00B97130"/>
    <w:rsid w:val="00B979F5"/>
    <w:rsid w:val="00B97E4B"/>
    <w:rsid w:val="00B97F05"/>
    <w:rsid w:val="00BA00B0"/>
    <w:rsid w:val="00BA01CB"/>
    <w:rsid w:val="00BA0ED3"/>
    <w:rsid w:val="00BA1452"/>
    <w:rsid w:val="00BA1B47"/>
    <w:rsid w:val="00BA1FAE"/>
    <w:rsid w:val="00BA22F3"/>
    <w:rsid w:val="00BA450D"/>
    <w:rsid w:val="00BA58F7"/>
    <w:rsid w:val="00BB0586"/>
    <w:rsid w:val="00BB0F38"/>
    <w:rsid w:val="00BB137D"/>
    <w:rsid w:val="00BB21CA"/>
    <w:rsid w:val="00BB241F"/>
    <w:rsid w:val="00BB4539"/>
    <w:rsid w:val="00BB4758"/>
    <w:rsid w:val="00BB4D0C"/>
    <w:rsid w:val="00BC1EEA"/>
    <w:rsid w:val="00BC2893"/>
    <w:rsid w:val="00BC30ED"/>
    <w:rsid w:val="00BC32BA"/>
    <w:rsid w:val="00BC4843"/>
    <w:rsid w:val="00BC4C6F"/>
    <w:rsid w:val="00BC611F"/>
    <w:rsid w:val="00BC738B"/>
    <w:rsid w:val="00BD02CE"/>
    <w:rsid w:val="00BD1858"/>
    <w:rsid w:val="00BD18E2"/>
    <w:rsid w:val="00BD2816"/>
    <w:rsid w:val="00BD2C6C"/>
    <w:rsid w:val="00BD3E83"/>
    <w:rsid w:val="00BD49DC"/>
    <w:rsid w:val="00BD4C23"/>
    <w:rsid w:val="00BD4FF7"/>
    <w:rsid w:val="00BD5D49"/>
    <w:rsid w:val="00BD7E20"/>
    <w:rsid w:val="00BE3309"/>
    <w:rsid w:val="00BE373C"/>
    <w:rsid w:val="00BE498E"/>
    <w:rsid w:val="00BE5538"/>
    <w:rsid w:val="00BF1E50"/>
    <w:rsid w:val="00BF3556"/>
    <w:rsid w:val="00BF3CD1"/>
    <w:rsid w:val="00BF7BCB"/>
    <w:rsid w:val="00C02C77"/>
    <w:rsid w:val="00C03528"/>
    <w:rsid w:val="00C04891"/>
    <w:rsid w:val="00C114EF"/>
    <w:rsid w:val="00C12A9F"/>
    <w:rsid w:val="00C12C2C"/>
    <w:rsid w:val="00C14630"/>
    <w:rsid w:val="00C15108"/>
    <w:rsid w:val="00C1512B"/>
    <w:rsid w:val="00C15B2F"/>
    <w:rsid w:val="00C167A9"/>
    <w:rsid w:val="00C17D75"/>
    <w:rsid w:val="00C20ECE"/>
    <w:rsid w:val="00C21917"/>
    <w:rsid w:val="00C220D5"/>
    <w:rsid w:val="00C246A0"/>
    <w:rsid w:val="00C2520B"/>
    <w:rsid w:val="00C262A4"/>
    <w:rsid w:val="00C26C9F"/>
    <w:rsid w:val="00C2704F"/>
    <w:rsid w:val="00C273D3"/>
    <w:rsid w:val="00C2770F"/>
    <w:rsid w:val="00C31943"/>
    <w:rsid w:val="00C31A28"/>
    <w:rsid w:val="00C31A2B"/>
    <w:rsid w:val="00C32316"/>
    <w:rsid w:val="00C33227"/>
    <w:rsid w:val="00C33F5D"/>
    <w:rsid w:val="00C34A1B"/>
    <w:rsid w:val="00C34BDF"/>
    <w:rsid w:val="00C34F0C"/>
    <w:rsid w:val="00C3645A"/>
    <w:rsid w:val="00C3764B"/>
    <w:rsid w:val="00C4023D"/>
    <w:rsid w:val="00C416FA"/>
    <w:rsid w:val="00C41BB2"/>
    <w:rsid w:val="00C42A1E"/>
    <w:rsid w:val="00C430AE"/>
    <w:rsid w:val="00C43E46"/>
    <w:rsid w:val="00C445CF"/>
    <w:rsid w:val="00C45905"/>
    <w:rsid w:val="00C45AC9"/>
    <w:rsid w:val="00C46735"/>
    <w:rsid w:val="00C4718D"/>
    <w:rsid w:val="00C503F9"/>
    <w:rsid w:val="00C506EB"/>
    <w:rsid w:val="00C51440"/>
    <w:rsid w:val="00C51C7C"/>
    <w:rsid w:val="00C539B8"/>
    <w:rsid w:val="00C5400C"/>
    <w:rsid w:val="00C540E0"/>
    <w:rsid w:val="00C55276"/>
    <w:rsid w:val="00C554EF"/>
    <w:rsid w:val="00C608E2"/>
    <w:rsid w:val="00C61237"/>
    <w:rsid w:val="00C615F9"/>
    <w:rsid w:val="00C62216"/>
    <w:rsid w:val="00C641FF"/>
    <w:rsid w:val="00C656ED"/>
    <w:rsid w:val="00C65D85"/>
    <w:rsid w:val="00C65ED7"/>
    <w:rsid w:val="00C66897"/>
    <w:rsid w:val="00C674F7"/>
    <w:rsid w:val="00C67802"/>
    <w:rsid w:val="00C701A6"/>
    <w:rsid w:val="00C7020A"/>
    <w:rsid w:val="00C70C79"/>
    <w:rsid w:val="00C72D73"/>
    <w:rsid w:val="00C74350"/>
    <w:rsid w:val="00C759FE"/>
    <w:rsid w:val="00C762FF"/>
    <w:rsid w:val="00C76573"/>
    <w:rsid w:val="00C7706A"/>
    <w:rsid w:val="00C80405"/>
    <w:rsid w:val="00C807CF"/>
    <w:rsid w:val="00C81C23"/>
    <w:rsid w:val="00C81F0C"/>
    <w:rsid w:val="00C84C09"/>
    <w:rsid w:val="00C84CBF"/>
    <w:rsid w:val="00C84FEA"/>
    <w:rsid w:val="00C85AB1"/>
    <w:rsid w:val="00C86C3C"/>
    <w:rsid w:val="00C903B1"/>
    <w:rsid w:val="00C90443"/>
    <w:rsid w:val="00C9079B"/>
    <w:rsid w:val="00C9305D"/>
    <w:rsid w:val="00C93EB9"/>
    <w:rsid w:val="00C94489"/>
    <w:rsid w:val="00C94657"/>
    <w:rsid w:val="00C946DD"/>
    <w:rsid w:val="00C94D76"/>
    <w:rsid w:val="00C955A9"/>
    <w:rsid w:val="00C9680A"/>
    <w:rsid w:val="00C97C73"/>
    <w:rsid w:val="00CA0CE7"/>
    <w:rsid w:val="00CA1091"/>
    <w:rsid w:val="00CA18FB"/>
    <w:rsid w:val="00CA2BC6"/>
    <w:rsid w:val="00CA34E6"/>
    <w:rsid w:val="00CA36A3"/>
    <w:rsid w:val="00CA4E69"/>
    <w:rsid w:val="00CA5150"/>
    <w:rsid w:val="00CA5166"/>
    <w:rsid w:val="00CA5503"/>
    <w:rsid w:val="00CA6DFD"/>
    <w:rsid w:val="00CA7867"/>
    <w:rsid w:val="00CA7BC7"/>
    <w:rsid w:val="00CB1445"/>
    <w:rsid w:val="00CB1F74"/>
    <w:rsid w:val="00CB23F1"/>
    <w:rsid w:val="00CB2E23"/>
    <w:rsid w:val="00CB39DA"/>
    <w:rsid w:val="00CB43D3"/>
    <w:rsid w:val="00CB486B"/>
    <w:rsid w:val="00CB4CBA"/>
    <w:rsid w:val="00CB78C3"/>
    <w:rsid w:val="00CB7A71"/>
    <w:rsid w:val="00CB7E65"/>
    <w:rsid w:val="00CC033A"/>
    <w:rsid w:val="00CC22DD"/>
    <w:rsid w:val="00CC29D7"/>
    <w:rsid w:val="00CC55D7"/>
    <w:rsid w:val="00CC6D95"/>
    <w:rsid w:val="00CC73DB"/>
    <w:rsid w:val="00CC794B"/>
    <w:rsid w:val="00CD0F4E"/>
    <w:rsid w:val="00CD0FB5"/>
    <w:rsid w:val="00CD1274"/>
    <w:rsid w:val="00CD15B8"/>
    <w:rsid w:val="00CD3886"/>
    <w:rsid w:val="00CD4709"/>
    <w:rsid w:val="00CD4A6D"/>
    <w:rsid w:val="00CD58F6"/>
    <w:rsid w:val="00CD5B72"/>
    <w:rsid w:val="00CD6AF8"/>
    <w:rsid w:val="00CD7CB8"/>
    <w:rsid w:val="00CE031D"/>
    <w:rsid w:val="00CE4E2F"/>
    <w:rsid w:val="00CE4EE4"/>
    <w:rsid w:val="00CE5B11"/>
    <w:rsid w:val="00CE5FDA"/>
    <w:rsid w:val="00CE7A36"/>
    <w:rsid w:val="00CF2282"/>
    <w:rsid w:val="00CF2A96"/>
    <w:rsid w:val="00CF2B3E"/>
    <w:rsid w:val="00CF2C4C"/>
    <w:rsid w:val="00CF39E9"/>
    <w:rsid w:val="00CF441F"/>
    <w:rsid w:val="00CF4A35"/>
    <w:rsid w:val="00CF6968"/>
    <w:rsid w:val="00D00EDC"/>
    <w:rsid w:val="00D00F43"/>
    <w:rsid w:val="00D010A5"/>
    <w:rsid w:val="00D016B5"/>
    <w:rsid w:val="00D02676"/>
    <w:rsid w:val="00D035BA"/>
    <w:rsid w:val="00D05EB1"/>
    <w:rsid w:val="00D07E2D"/>
    <w:rsid w:val="00D10FCE"/>
    <w:rsid w:val="00D12C3D"/>
    <w:rsid w:val="00D14568"/>
    <w:rsid w:val="00D150D0"/>
    <w:rsid w:val="00D15D1C"/>
    <w:rsid w:val="00D17622"/>
    <w:rsid w:val="00D204AB"/>
    <w:rsid w:val="00D2181F"/>
    <w:rsid w:val="00D2237D"/>
    <w:rsid w:val="00D22745"/>
    <w:rsid w:val="00D233C7"/>
    <w:rsid w:val="00D23AE8"/>
    <w:rsid w:val="00D24325"/>
    <w:rsid w:val="00D25236"/>
    <w:rsid w:val="00D2738A"/>
    <w:rsid w:val="00D30D0F"/>
    <w:rsid w:val="00D30E9C"/>
    <w:rsid w:val="00D317C7"/>
    <w:rsid w:val="00D317F7"/>
    <w:rsid w:val="00D33A82"/>
    <w:rsid w:val="00D33BFC"/>
    <w:rsid w:val="00D33F04"/>
    <w:rsid w:val="00D344E5"/>
    <w:rsid w:val="00D34CD4"/>
    <w:rsid w:val="00D34E87"/>
    <w:rsid w:val="00D3501E"/>
    <w:rsid w:val="00D36ACD"/>
    <w:rsid w:val="00D36B9D"/>
    <w:rsid w:val="00D42DAF"/>
    <w:rsid w:val="00D44E04"/>
    <w:rsid w:val="00D44E1A"/>
    <w:rsid w:val="00D44F72"/>
    <w:rsid w:val="00D46770"/>
    <w:rsid w:val="00D474C4"/>
    <w:rsid w:val="00D47B67"/>
    <w:rsid w:val="00D506C0"/>
    <w:rsid w:val="00D50E31"/>
    <w:rsid w:val="00D5116A"/>
    <w:rsid w:val="00D5183C"/>
    <w:rsid w:val="00D51F92"/>
    <w:rsid w:val="00D52AE9"/>
    <w:rsid w:val="00D52C2F"/>
    <w:rsid w:val="00D53C16"/>
    <w:rsid w:val="00D55E37"/>
    <w:rsid w:val="00D56924"/>
    <w:rsid w:val="00D5719A"/>
    <w:rsid w:val="00D611AF"/>
    <w:rsid w:val="00D618CC"/>
    <w:rsid w:val="00D6274E"/>
    <w:rsid w:val="00D63686"/>
    <w:rsid w:val="00D63DDC"/>
    <w:rsid w:val="00D64A8D"/>
    <w:rsid w:val="00D669CA"/>
    <w:rsid w:val="00D7098A"/>
    <w:rsid w:val="00D713A2"/>
    <w:rsid w:val="00D73F16"/>
    <w:rsid w:val="00D765C7"/>
    <w:rsid w:val="00D77375"/>
    <w:rsid w:val="00D773F0"/>
    <w:rsid w:val="00D77BDD"/>
    <w:rsid w:val="00D77FAF"/>
    <w:rsid w:val="00D808E7"/>
    <w:rsid w:val="00D80A73"/>
    <w:rsid w:val="00D80DAD"/>
    <w:rsid w:val="00D84896"/>
    <w:rsid w:val="00D84F9E"/>
    <w:rsid w:val="00D8644B"/>
    <w:rsid w:val="00D86BF5"/>
    <w:rsid w:val="00D86CA1"/>
    <w:rsid w:val="00D8794F"/>
    <w:rsid w:val="00D93A49"/>
    <w:rsid w:val="00D94009"/>
    <w:rsid w:val="00D946A3"/>
    <w:rsid w:val="00D961A1"/>
    <w:rsid w:val="00DA1787"/>
    <w:rsid w:val="00DA1FDA"/>
    <w:rsid w:val="00DA2C9E"/>
    <w:rsid w:val="00DA3563"/>
    <w:rsid w:val="00DA3776"/>
    <w:rsid w:val="00DA4479"/>
    <w:rsid w:val="00DA4863"/>
    <w:rsid w:val="00DA4C6D"/>
    <w:rsid w:val="00DA4D87"/>
    <w:rsid w:val="00DA51BF"/>
    <w:rsid w:val="00DA526A"/>
    <w:rsid w:val="00DA5EC2"/>
    <w:rsid w:val="00DA5F13"/>
    <w:rsid w:val="00DA6424"/>
    <w:rsid w:val="00DA65EF"/>
    <w:rsid w:val="00DA7ACF"/>
    <w:rsid w:val="00DB3C70"/>
    <w:rsid w:val="00DB577E"/>
    <w:rsid w:val="00DC147E"/>
    <w:rsid w:val="00DC1F3D"/>
    <w:rsid w:val="00DC1F3F"/>
    <w:rsid w:val="00DC2A43"/>
    <w:rsid w:val="00DC4226"/>
    <w:rsid w:val="00DC4778"/>
    <w:rsid w:val="00DC5EE1"/>
    <w:rsid w:val="00DC67BE"/>
    <w:rsid w:val="00DC6EFD"/>
    <w:rsid w:val="00DC7C6D"/>
    <w:rsid w:val="00DD019C"/>
    <w:rsid w:val="00DD0970"/>
    <w:rsid w:val="00DD2452"/>
    <w:rsid w:val="00DD2CCF"/>
    <w:rsid w:val="00DD3240"/>
    <w:rsid w:val="00DD42B9"/>
    <w:rsid w:val="00DD4747"/>
    <w:rsid w:val="00DD4FA7"/>
    <w:rsid w:val="00DD7CE7"/>
    <w:rsid w:val="00DE01DD"/>
    <w:rsid w:val="00DE0B80"/>
    <w:rsid w:val="00DE0DBB"/>
    <w:rsid w:val="00DE0F00"/>
    <w:rsid w:val="00DE1588"/>
    <w:rsid w:val="00DE1CBC"/>
    <w:rsid w:val="00DE2896"/>
    <w:rsid w:val="00DE5465"/>
    <w:rsid w:val="00DE5CEE"/>
    <w:rsid w:val="00DE66B8"/>
    <w:rsid w:val="00DE6A0A"/>
    <w:rsid w:val="00DE6B26"/>
    <w:rsid w:val="00DF0A4C"/>
    <w:rsid w:val="00DF0ECA"/>
    <w:rsid w:val="00DF12E0"/>
    <w:rsid w:val="00DF23DA"/>
    <w:rsid w:val="00DF379B"/>
    <w:rsid w:val="00DF3B2A"/>
    <w:rsid w:val="00DF4C34"/>
    <w:rsid w:val="00DF5580"/>
    <w:rsid w:val="00DF5B02"/>
    <w:rsid w:val="00DF6767"/>
    <w:rsid w:val="00DF6A1E"/>
    <w:rsid w:val="00DF7766"/>
    <w:rsid w:val="00E0114F"/>
    <w:rsid w:val="00E0315E"/>
    <w:rsid w:val="00E0403C"/>
    <w:rsid w:val="00E042D7"/>
    <w:rsid w:val="00E053FB"/>
    <w:rsid w:val="00E05AF2"/>
    <w:rsid w:val="00E05B61"/>
    <w:rsid w:val="00E06AEF"/>
    <w:rsid w:val="00E077C0"/>
    <w:rsid w:val="00E106C9"/>
    <w:rsid w:val="00E109BA"/>
    <w:rsid w:val="00E10D42"/>
    <w:rsid w:val="00E10F3B"/>
    <w:rsid w:val="00E1140D"/>
    <w:rsid w:val="00E127CA"/>
    <w:rsid w:val="00E12BAA"/>
    <w:rsid w:val="00E1351C"/>
    <w:rsid w:val="00E139CA"/>
    <w:rsid w:val="00E14594"/>
    <w:rsid w:val="00E15416"/>
    <w:rsid w:val="00E171AF"/>
    <w:rsid w:val="00E2000D"/>
    <w:rsid w:val="00E2096F"/>
    <w:rsid w:val="00E21839"/>
    <w:rsid w:val="00E23B04"/>
    <w:rsid w:val="00E2416B"/>
    <w:rsid w:val="00E24C77"/>
    <w:rsid w:val="00E2515B"/>
    <w:rsid w:val="00E25177"/>
    <w:rsid w:val="00E265C6"/>
    <w:rsid w:val="00E2749C"/>
    <w:rsid w:val="00E309AF"/>
    <w:rsid w:val="00E33FDE"/>
    <w:rsid w:val="00E34DA2"/>
    <w:rsid w:val="00E378AB"/>
    <w:rsid w:val="00E37A23"/>
    <w:rsid w:val="00E40327"/>
    <w:rsid w:val="00E411F0"/>
    <w:rsid w:val="00E421A6"/>
    <w:rsid w:val="00E42D07"/>
    <w:rsid w:val="00E52C99"/>
    <w:rsid w:val="00E5316C"/>
    <w:rsid w:val="00E5381E"/>
    <w:rsid w:val="00E5436F"/>
    <w:rsid w:val="00E544D9"/>
    <w:rsid w:val="00E551CA"/>
    <w:rsid w:val="00E55A58"/>
    <w:rsid w:val="00E571A5"/>
    <w:rsid w:val="00E576FB"/>
    <w:rsid w:val="00E57786"/>
    <w:rsid w:val="00E624B0"/>
    <w:rsid w:val="00E63512"/>
    <w:rsid w:val="00E637EB"/>
    <w:rsid w:val="00E63BF5"/>
    <w:rsid w:val="00E6421D"/>
    <w:rsid w:val="00E6549D"/>
    <w:rsid w:val="00E65561"/>
    <w:rsid w:val="00E65BC3"/>
    <w:rsid w:val="00E702D1"/>
    <w:rsid w:val="00E703FF"/>
    <w:rsid w:val="00E7124B"/>
    <w:rsid w:val="00E71CA3"/>
    <w:rsid w:val="00E720C3"/>
    <w:rsid w:val="00E72827"/>
    <w:rsid w:val="00E7344F"/>
    <w:rsid w:val="00E74070"/>
    <w:rsid w:val="00E74F4F"/>
    <w:rsid w:val="00E75173"/>
    <w:rsid w:val="00E75540"/>
    <w:rsid w:val="00E75977"/>
    <w:rsid w:val="00E75F69"/>
    <w:rsid w:val="00E7602D"/>
    <w:rsid w:val="00E7621F"/>
    <w:rsid w:val="00E77D28"/>
    <w:rsid w:val="00E805B0"/>
    <w:rsid w:val="00E80675"/>
    <w:rsid w:val="00E816B0"/>
    <w:rsid w:val="00E81975"/>
    <w:rsid w:val="00E83831"/>
    <w:rsid w:val="00E840CF"/>
    <w:rsid w:val="00E84F63"/>
    <w:rsid w:val="00E85618"/>
    <w:rsid w:val="00E90014"/>
    <w:rsid w:val="00E90439"/>
    <w:rsid w:val="00E90EF3"/>
    <w:rsid w:val="00E91F93"/>
    <w:rsid w:val="00E92630"/>
    <w:rsid w:val="00E929AF"/>
    <w:rsid w:val="00E93468"/>
    <w:rsid w:val="00E93664"/>
    <w:rsid w:val="00E9382B"/>
    <w:rsid w:val="00E95679"/>
    <w:rsid w:val="00EA08C2"/>
    <w:rsid w:val="00EA0FFE"/>
    <w:rsid w:val="00EA1452"/>
    <w:rsid w:val="00EA172A"/>
    <w:rsid w:val="00EA3506"/>
    <w:rsid w:val="00EA36B7"/>
    <w:rsid w:val="00EA3BA4"/>
    <w:rsid w:val="00EA442C"/>
    <w:rsid w:val="00EA4D89"/>
    <w:rsid w:val="00EA4E28"/>
    <w:rsid w:val="00EA4E3F"/>
    <w:rsid w:val="00EA6098"/>
    <w:rsid w:val="00EA62B4"/>
    <w:rsid w:val="00EA69F9"/>
    <w:rsid w:val="00EA6D59"/>
    <w:rsid w:val="00EA7334"/>
    <w:rsid w:val="00EA7EF2"/>
    <w:rsid w:val="00EB1B68"/>
    <w:rsid w:val="00EB2809"/>
    <w:rsid w:val="00EB4B39"/>
    <w:rsid w:val="00EB64A8"/>
    <w:rsid w:val="00EB714D"/>
    <w:rsid w:val="00EC132E"/>
    <w:rsid w:val="00EC1A67"/>
    <w:rsid w:val="00EC1E7B"/>
    <w:rsid w:val="00EC1F9E"/>
    <w:rsid w:val="00EC65EF"/>
    <w:rsid w:val="00EC6EF9"/>
    <w:rsid w:val="00EC713C"/>
    <w:rsid w:val="00ED17A8"/>
    <w:rsid w:val="00ED1C08"/>
    <w:rsid w:val="00ED1CA0"/>
    <w:rsid w:val="00ED304B"/>
    <w:rsid w:val="00ED496F"/>
    <w:rsid w:val="00ED7E4F"/>
    <w:rsid w:val="00EE1210"/>
    <w:rsid w:val="00EE1799"/>
    <w:rsid w:val="00EE22F2"/>
    <w:rsid w:val="00EE4130"/>
    <w:rsid w:val="00EE4BD6"/>
    <w:rsid w:val="00EE4D18"/>
    <w:rsid w:val="00EE51A6"/>
    <w:rsid w:val="00EE5A00"/>
    <w:rsid w:val="00EE6DD0"/>
    <w:rsid w:val="00EE713C"/>
    <w:rsid w:val="00EE7EB6"/>
    <w:rsid w:val="00EF0BD7"/>
    <w:rsid w:val="00EF24A8"/>
    <w:rsid w:val="00EF37C5"/>
    <w:rsid w:val="00EF3AC8"/>
    <w:rsid w:val="00EF3C9F"/>
    <w:rsid w:val="00EF405B"/>
    <w:rsid w:val="00EF4221"/>
    <w:rsid w:val="00EF4A7B"/>
    <w:rsid w:val="00EF4B99"/>
    <w:rsid w:val="00EF527D"/>
    <w:rsid w:val="00EF5795"/>
    <w:rsid w:val="00EF5CC2"/>
    <w:rsid w:val="00EF7616"/>
    <w:rsid w:val="00EF76D0"/>
    <w:rsid w:val="00F00AD4"/>
    <w:rsid w:val="00F00D6E"/>
    <w:rsid w:val="00F0202B"/>
    <w:rsid w:val="00F02528"/>
    <w:rsid w:val="00F02F80"/>
    <w:rsid w:val="00F0305E"/>
    <w:rsid w:val="00F03DBD"/>
    <w:rsid w:val="00F04D26"/>
    <w:rsid w:val="00F04DB2"/>
    <w:rsid w:val="00F05B54"/>
    <w:rsid w:val="00F05BB8"/>
    <w:rsid w:val="00F063C2"/>
    <w:rsid w:val="00F07A4A"/>
    <w:rsid w:val="00F12250"/>
    <w:rsid w:val="00F12C58"/>
    <w:rsid w:val="00F13889"/>
    <w:rsid w:val="00F13A19"/>
    <w:rsid w:val="00F15752"/>
    <w:rsid w:val="00F165D3"/>
    <w:rsid w:val="00F16D37"/>
    <w:rsid w:val="00F21AB5"/>
    <w:rsid w:val="00F23406"/>
    <w:rsid w:val="00F23F6B"/>
    <w:rsid w:val="00F26D31"/>
    <w:rsid w:val="00F27DD0"/>
    <w:rsid w:val="00F303CD"/>
    <w:rsid w:val="00F31221"/>
    <w:rsid w:val="00F356A4"/>
    <w:rsid w:val="00F36484"/>
    <w:rsid w:val="00F36B0C"/>
    <w:rsid w:val="00F373D0"/>
    <w:rsid w:val="00F37451"/>
    <w:rsid w:val="00F4080B"/>
    <w:rsid w:val="00F41A44"/>
    <w:rsid w:val="00F43BA2"/>
    <w:rsid w:val="00F443F3"/>
    <w:rsid w:val="00F452D6"/>
    <w:rsid w:val="00F45ACE"/>
    <w:rsid w:val="00F46537"/>
    <w:rsid w:val="00F4750C"/>
    <w:rsid w:val="00F47B87"/>
    <w:rsid w:val="00F521EA"/>
    <w:rsid w:val="00F5252A"/>
    <w:rsid w:val="00F5260F"/>
    <w:rsid w:val="00F5422B"/>
    <w:rsid w:val="00F55F56"/>
    <w:rsid w:val="00F562A5"/>
    <w:rsid w:val="00F567E8"/>
    <w:rsid w:val="00F5766A"/>
    <w:rsid w:val="00F630A8"/>
    <w:rsid w:val="00F632AA"/>
    <w:rsid w:val="00F64AF9"/>
    <w:rsid w:val="00F65DFD"/>
    <w:rsid w:val="00F65DFE"/>
    <w:rsid w:val="00F6655C"/>
    <w:rsid w:val="00F66567"/>
    <w:rsid w:val="00F66702"/>
    <w:rsid w:val="00F6672D"/>
    <w:rsid w:val="00F668FB"/>
    <w:rsid w:val="00F67222"/>
    <w:rsid w:val="00F7061D"/>
    <w:rsid w:val="00F70D1A"/>
    <w:rsid w:val="00F72501"/>
    <w:rsid w:val="00F72B72"/>
    <w:rsid w:val="00F7372F"/>
    <w:rsid w:val="00F74281"/>
    <w:rsid w:val="00F75E56"/>
    <w:rsid w:val="00F77AD8"/>
    <w:rsid w:val="00F77D5C"/>
    <w:rsid w:val="00F80741"/>
    <w:rsid w:val="00F80D46"/>
    <w:rsid w:val="00F811B2"/>
    <w:rsid w:val="00F82238"/>
    <w:rsid w:val="00F8325B"/>
    <w:rsid w:val="00F8326E"/>
    <w:rsid w:val="00F8500D"/>
    <w:rsid w:val="00F8759C"/>
    <w:rsid w:val="00F91551"/>
    <w:rsid w:val="00F92B27"/>
    <w:rsid w:val="00F92CE8"/>
    <w:rsid w:val="00F92D67"/>
    <w:rsid w:val="00F92F6E"/>
    <w:rsid w:val="00F9342E"/>
    <w:rsid w:val="00F9493A"/>
    <w:rsid w:val="00F95E63"/>
    <w:rsid w:val="00F95E74"/>
    <w:rsid w:val="00F95EA8"/>
    <w:rsid w:val="00F97621"/>
    <w:rsid w:val="00FA0552"/>
    <w:rsid w:val="00FA0E5E"/>
    <w:rsid w:val="00FA0F2A"/>
    <w:rsid w:val="00FA252F"/>
    <w:rsid w:val="00FA281C"/>
    <w:rsid w:val="00FA2DFE"/>
    <w:rsid w:val="00FA3F60"/>
    <w:rsid w:val="00FA4407"/>
    <w:rsid w:val="00FA5208"/>
    <w:rsid w:val="00FA521E"/>
    <w:rsid w:val="00FA5924"/>
    <w:rsid w:val="00FA5E78"/>
    <w:rsid w:val="00FA5F41"/>
    <w:rsid w:val="00FA6C4F"/>
    <w:rsid w:val="00FB10A9"/>
    <w:rsid w:val="00FB1F77"/>
    <w:rsid w:val="00FB2189"/>
    <w:rsid w:val="00FB300D"/>
    <w:rsid w:val="00FB3EEC"/>
    <w:rsid w:val="00FB489E"/>
    <w:rsid w:val="00FB54B0"/>
    <w:rsid w:val="00FB5EB1"/>
    <w:rsid w:val="00FB7466"/>
    <w:rsid w:val="00FC06BC"/>
    <w:rsid w:val="00FC1203"/>
    <w:rsid w:val="00FC207C"/>
    <w:rsid w:val="00FC271B"/>
    <w:rsid w:val="00FC3F0F"/>
    <w:rsid w:val="00FC46CE"/>
    <w:rsid w:val="00FC6A82"/>
    <w:rsid w:val="00FC7308"/>
    <w:rsid w:val="00FD15F6"/>
    <w:rsid w:val="00FD162F"/>
    <w:rsid w:val="00FD18BF"/>
    <w:rsid w:val="00FD1E86"/>
    <w:rsid w:val="00FD23CF"/>
    <w:rsid w:val="00FD2605"/>
    <w:rsid w:val="00FD36A0"/>
    <w:rsid w:val="00FD3F96"/>
    <w:rsid w:val="00FD3FB3"/>
    <w:rsid w:val="00FD58F8"/>
    <w:rsid w:val="00FD6716"/>
    <w:rsid w:val="00FE1189"/>
    <w:rsid w:val="00FE183F"/>
    <w:rsid w:val="00FE1FD8"/>
    <w:rsid w:val="00FE285E"/>
    <w:rsid w:val="00FE2DC6"/>
    <w:rsid w:val="00FE2ECE"/>
    <w:rsid w:val="00FE3B22"/>
    <w:rsid w:val="00FE3EF1"/>
    <w:rsid w:val="00FE5143"/>
    <w:rsid w:val="00FE52CF"/>
    <w:rsid w:val="00FE54C9"/>
    <w:rsid w:val="00FE5681"/>
    <w:rsid w:val="00FE5DCD"/>
    <w:rsid w:val="00FE6334"/>
    <w:rsid w:val="00FE69C0"/>
    <w:rsid w:val="00FE75B7"/>
    <w:rsid w:val="00FE7998"/>
    <w:rsid w:val="00FE7CF5"/>
    <w:rsid w:val="00FF0EDA"/>
    <w:rsid w:val="00FF1438"/>
    <w:rsid w:val="00FF15C6"/>
    <w:rsid w:val="00FF1D7E"/>
    <w:rsid w:val="00FF2CD2"/>
    <w:rsid w:val="00FF4D9D"/>
    <w:rsid w:val="00FF507D"/>
    <w:rsid w:val="00FF6310"/>
    <w:rsid w:val="00FF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5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020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0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04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0049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93071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-edu.ru/navyki/kak-nauchit-rebenka-zavyazyvat-shnurk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vospitanye-detey.ru/pomoshh-mame-v-vospitanii-rebenk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riwat.ru/igrushechnye-figurki/kak-sdelat-yaschik-dlya-detskih-igrushek-iz-korobok-ot-obuv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107</TotalTime>
  <Pages>3</Pages>
  <Words>695</Words>
  <Characters>3966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Dop_kabinet_271</dc:creator>
  <cp:keywords/>
  <dc:description/>
  <cp:lastModifiedBy> </cp:lastModifiedBy>
  <cp:revision>6</cp:revision>
  <cp:lastPrinted>2017-05-29T09:10:00Z</cp:lastPrinted>
  <dcterms:created xsi:type="dcterms:W3CDTF">2002-02-27T01:22:00Z</dcterms:created>
  <dcterms:modified xsi:type="dcterms:W3CDTF">2017-05-29T09:11:00Z</dcterms:modified>
</cp:coreProperties>
</file>